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358" w:rsidRDefault="00276358" w:rsidP="0046543C">
      <w:pPr>
        <w:rPr>
          <w:rFonts w:ascii="Times New Roman" w:hAnsi="Times New Roman"/>
          <w:sz w:val="28"/>
          <w:szCs w:val="28"/>
        </w:rPr>
      </w:pPr>
      <w:r w:rsidRPr="0046543C">
        <w:rPr>
          <w:rFonts w:ascii="Times New Roman" w:hAnsi="Times New Roman"/>
          <w:b/>
          <w:sz w:val="28"/>
          <w:szCs w:val="28"/>
        </w:rPr>
        <w:t xml:space="preserve">Рекомендации </w:t>
      </w:r>
      <w:r>
        <w:rPr>
          <w:rFonts w:ascii="Times New Roman" w:hAnsi="Times New Roman"/>
          <w:sz w:val="28"/>
          <w:szCs w:val="28"/>
        </w:rPr>
        <w:t xml:space="preserve">по подготовке  к  диктанту с грамматическим заданием    и тесту по русскому языку для поступления   </w:t>
      </w:r>
    </w:p>
    <w:p w:rsidR="00276358" w:rsidRPr="0046543C" w:rsidRDefault="00276358" w:rsidP="0046543C">
      <w:pPr>
        <w:jc w:val="center"/>
        <w:rPr>
          <w:rFonts w:ascii="Times New Roman" w:hAnsi="Times New Roman"/>
          <w:sz w:val="28"/>
          <w:szCs w:val="28"/>
        </w:rPr>
      </w:pPr>
      <w:r w:rsidRPr="00770BEB">
        <w:rPr>
          <w:rFonts w:ascii="Times New Roman" w:hAnsi="Times New Roman"/>
          <w:b/>
          <w:sz w:val="28"/>
          <w:szCs w:val="28"/>
          <w:u w:val="single"/>
        </w:rPr>
        <w:t xml:space="preserve">в 5 класс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770BEB">
        <w:rPr>
          <w:rFonts w:ascii="Times New Roman" w:hAnsi="Times New Roman"/>
          <w:b/>
          <w:sz w:val="28"/>
          <w:szCs w:val="28"/>
        </w:rPr>
        <w:t xml:space="preserve">с углублённым изучением </w:t>
      </w:r>
      <w:r>
        <w:rPr>
          <w:rFonts w:ascii="Times New Roman" w:hAnsi="Times New Roman"/>
          <w:b/>
          <w:sz w:val="28"/>
          <w:szCs w:val="28"/>
        </w:rPr>
        <w:t xml:space="preserve"> русского языка </w:t>
      </w:r>
    </w:p>
    <w:p w:rsidR="00276358" w:rsidRDefault="00276358" w:rsidP="00D101C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F15340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 </w:t>
      </w:r>
      <w:r w:rsidRPr="00CD3F15">
        <w:rPr>
          <w:rFonts w:ascii="Times New Roman" w:hAnsi="Times New Roman"/>
          <w:sz w:val="28"/>
          <w:szCs w:val="28"/>
        </w:rPr>
        <w:t xml:space="preserve">Повторить  </w:t>
      </w:r>
      <w:r w:rsidRPr="00DA641B">
        <w:rPr>
          <w:rFonts w:ascii="Times New Roman" w:hAnsi="Times New Roman"/>
          <w:b/>
          <w:sz w:val="28"/>
          <w:szCs w:val="28"/>
        </w:rPr>
        <w:t>правила</w:t>
      </w:r>
      <w:r>
        <w:rPr>
          <w:rFonts w:ascii="Times New Roman" w:hAnsi="Times New Roman"/>
          <w:b/>
          <w:sz w:val="28"/>
          <w:szCs w:val="28"/>
        </w:rPr>
        <w:t xml:space="preserve"> к диктанту и тесту</w:t>
      </w:r>
      <w:r w:rsidRPr="00DA641B">
        <w:rPr>
          <w:rFonts w:ascii="Times New Roman" w:hAnsi="Times New Roman"/>
          <w:b/>
          <w:sz w:val="28"/>
          <w:szCs w:val="28"/>
        </w:rPr>
        <w:t>:</w:t>
      </w:r>
    </w:p>
    <w:p w:rsidR="00276358" w:rsidRPr="00DA641B" w:rsidRDefault="00276358" w:rsidP="00D101C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276358" w:rsidRDefault="00276358" w:rsidP="00D101CB">
      <w:pPr>
        <w:pStyle w:val="ListParagraph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безударные гласные в корне слова;</w:t>
      </w:r>
    </w:p>
    <w:p w:rsidR="00276358" w:rsidRDefault="00276358" w:rsidP="00D101CB">
      <w:pPr>
        <w:pStyle w:val="ListParagraph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парные согласные в корне слова; </w:t>
      </w:r>
    </w:p>
    <w:p w:rsidR="00276358" w:rsidRDefault="00276358" w:rsidP="00D101CB">
      <w:pPr>
        <w:pStyle w:val="ListParagraph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непроизносимые  согласные;</w:t>
      </w:r>
    </w:p>
    <w:p w:rsidR="00276358" w:rsidRDefault="00276358" w:rsidP="00D101CB">
      <w:pPr>
        <w:pStyle w:val="ListParagraph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разделительные  </w:t>
      </w:r>
      <w:r w:rsidRPr="00844BDA">
        <w:rPr>
          <w:rFonts w:ascii="Times New Roman" w:hAnsi="Times New Roman"/>
          <w:b/>
          <w:sz w:val="28"/>
          <w:szCs w:val="28"/>
        </w:rPr>
        <w:t>ъ и ь</w:t>
      </w:r>
      <w:r>
        <w:rPr>
          <w:rFonts w:ascii="Times New Roman" w:hAnsi="Times New Roman"/>
          <w:sz w:val="28"/>
          <w:szCs w:val="28"/>
        </w:rPr>
        <w:t>;</w:t>
      </w:r>
    </w:p>
    <w:p w:rsidR="00276358" w:rsidRDefault="00276358" w:rsidP="00D101CB">
      <w:pPr>
        <w:pStyle w:val="ListParagraph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безударные падежные окончания существительных  </w:t>
      </w:r>
    </w:p>
    <w:p w:rsidR="00276358" w:rsidRDefault="00276358" w:rsidP="00D101CB">
      <w:pPr>
        <w:pStyle w:val="ListParagraph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и прилагательных;</w:t>
      </w:r>
    </w:p>
    <w:p w:rsidR="00276358" w:rsidRDefault="00276358" w:rsidP="00D101CB">
      <w:pPr>
        <w:pStyle w:val="ListParagraph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правописание сочетаний  </w:t>
      </w:r>
      <w:r w:rsidRPr="00844BDA">
        <w:rPr>
          <w:rFonts w:ascii="Times New Roman" w:hAnsi="Times New Roman"/>
          <w:b/>
          <w:sz w:val="28"/>
          <w:szCs w:val="28"/>
        </w:rPr>
        <w:t>жи-ши, ча-ща, чу-щу;</w:t>
      </w:r>
    </w:p>
    <w:p w:rsidR="00276358" w:rsidRDefault="00276358" w:rsidP="00D101CB">
      <w:pPr>
        <w:pStyle w:val="ListParagraph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4BDA">
        <w:rPr>
          <w:rFonts w:ascii="Times New Roman" w:hAnsi="Times New Roman"/>
          <w:b/>
          <w:sz w:val="28"/>
          <w:szCs w:val="28"/>
        </w:rPr>
        <w:t>- ь</w:t>
      </w:r>
      <w:r>
        <w:rPr>
          <w:rFonts w:ascii="Times New Roman" w:hAnsi="Times New Roman"/>
          <w:sz w:val="28"/>
          <w:szCs w:val="28"/>
        </w:rPr>
        <w:t xml:space="preserve">   после  шипящих на  конце  существительных;</w:t>
      </w:r>
    </w:p>
    <w:p w:rsidR="00276358" w:rsidRDefault="00276358" w:rsidP="00D101CB">
      <w:pPr>
        <w:pStyle w:val="ListParagraph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знаки  препинания в конце  предложения;</w:t>
      </w:r>
    </w:p>
    <w:p w:rsidR="00276358" w:rsidRDefault="00276358" w:rsidP="00D101CB">
      <w:pPr>
        <w:pStyle w:val="ListParagraph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знаки  препинания в   предложениях   с однородными членами;</w:t>
      </w:r>
    </w:p>
    <w:p w:rsidR="00276358" w:rsidRDefault="00276358" w:rsidP="00D101CB">
      <w:pPr>
        <w:pStyle w:val="ListParagraph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предлоги и приставки. </w:t>
      </w:r>
    </w:p>
    <w:p w:rsidR="00276358" w:rsidRDefault="00276358" w:rsidP="00D101CB">
      <w:pPr>
        <w:pStyle w:val="ListParagraph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6358" w:rsidRPr="00DA641B" w:rsidRDefault="00276358" w:rsidP="00D101C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15340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A64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Подготовиться   к выполнению  следующих </w:t>
      </w:r>
      <w:r>
        <w:rPr>
          <w:rFonts w:ascii="Times New Roman" w:hAnsi="Times New Roman"/>
          <w:b/>
          <w:sz w:val="28"/>
          <w:szCs w:val="28"/>
        </w:rPr>
        <w:t xml:space="preserve">грамматических заданий: </w:t>
      </w:r>
      <w:r w:rsidRPr="00DA641B">
        <w:rPr>
          <w:rFonts w:ascii="Times New Roman" w:hAnsi="Times New Roman"/>
          <w:b/>
          <w:sz w:val="28"/>
          <w:szCs w:val="28"/>
        </w:rPr>
        <w:t xml:space="preserve"> </w:t>
      </w:r>
    </w:p>
    <w:p w:rsidR="00276358" w:rsidRDefault="00276358" w:rsidP="00D101C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276358" w:rsidRPr="00D101CB" w:rsidRDefault="00276358" w:rsidP="00D101C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F15340">
        <w:rPr>
          <w:rFonts w:ascii="Times New Roman" w:hAnsi="Times New Roman"/>
          <w:b/>
          <w:sz w:val="28"/>
          <w:szCs w:val="28"/>
        </w:rPr>
        <w:t>2.1.</w:t>
      </w:r>
      <w:r>
        <w:rPr>
          <w:rFonts w:ascii="Times New Roman" w:hAnsi="Times New Roman"/>
          <w:sz w:val="28"/>
          <w:szCs w:val="28"/>
        </w:rPr>
        <w:t xml:space="preserve"> Выполните  </w:t>
      </w:r>
      <w:r w:rsidRPr="00DA641B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 xml:space="preserve">синтаксический </w:t>
      </w:r>
      <w:r w:rsidRPr="00DA641B">
        <w:rPr>
          <w:rFonts w:ascii="Times New Roman" w:hAnsi="Times New Roman"/>
          <w:b/>
          <w:sz w:val="28"/>
          <w:szCs w:val="28"/>
        </w:rPr>
        <w:t xml:space="preserve">   разбор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A641B">
        <w:rPr>
          <w:rFonts w:ascii="Times New Roman" w:hAnsi="Times New Roman"/>
          <w:sz w:val="28"/>
          <w:szCs w:val="28"/>
        </w:rPr>
        <w:t xml:space="preserve"> предложения.  </w:t>
      </w:r>
    </w:p>
    <w:p w:rsidR="00276358" w:rsidRDefault="00276358" w:rsidP="00D101C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276358" w:rsidRDefault="00276358" w:rsidP="00D101C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A641B">
        <w:rPr>
          <w:rFonts w:ascii="Times New Roman" w:hAnsi="Times New Roman"/>
          <w:sz w:val="28"/>
          <w:szCs w:val="28"/>
        </w:rPr>
        <w:t xml:space="preserve">Дайте </w:t>
      </w:r>
      <w:r w:rsidRPr="00DA641B">
        <w:rPr>
          <w:rFonts w:ascii="Times New Roman" w:hAnsi="Times New Roman"/>
          <w:b/>
          <w:sz w:val="28"/>
          <w:szCs w:val="28"/>
        </w:rPr>
        <w:t>характеристику  предложения</w:t>
      </w:r>
      <w:r w:rsidRPr="00DA64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641B">
        <w:rPr>
          <w:rFonts w:ascii="Times New Roman" w:hAnsi="Times New Roman"/>
          <w:sz w:val="28"/>
          <w:szCs w:val="28"/>
        </w:rPr>
        <w:t xml:space="preserve">(по цели высказывания, интонации, составу грамматической  основы).  </w:t>
      </w:r>
    </w:p>
    <w:p w:rsidR="00276358" w:rsidRDefault="00276358" w:rsidP="00D101C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A641B">
        <w:rPr>
          <w:rFonts w:ascii="Times New Roman" w:hAnsi="Times New Roman"/>
          <w:sz w:val="28"/>
          <w:szCs w:val="28"/>
        </w:rPr>
        <w:t xml:space="preserve">Подчеркните </w:t>
      </w:r>
      <w:r w:rsidRPr="00DA641B">
        <w:rPr>
          <w:rFonts w:ascii="Times New Roman" w:hAnsi="Times New Roman"/>
          <w:b/>
          <w:sz w:val="28"/>
          <w:szCs w:val="28"/>
        </w:rPr>
        <w:t xml:space="preserve"> главные члены предложения.  </w:t>
      </w:r>
    </w:p>
    <w:p w:rsidR="00276358" w:rsidRDefault="00276358" w:rsidP="00D101C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A641B">
        <w:rPr>
          <w:rFonts w:ascii="Times New Roman" w:hAnsi="Times New Roman"/>
          <w:sz w:val="28"/>
          <w:szCs w:val="28"/>
        </w:rPr>
        <w:t xml:space="preserve">Укажите  над словами предложения </w:t>
      </w:r>
      <w:r w:rsidRPr="00DA641B">
        <w:rPr>
          <w:rFonts w:ascii="Times New Roman" w:hAnsi="Times New Roman"/>
          <w:b/>
          <w:sz w:val="28"/>
          <w:szCs w:val="28"/>
        </w:rPr>
        <w:t>части речи.</w:t>
      </w:r>
      <w:r w:rsidRPr="00DA641B">
        <w:rPr>
          <w:rFonts w:ascii="Times New Roman" w:hAnsi="Times New Roman"/>
          <w:sz w:val="28"/>
          <w:szCs w:val="28"/>
        </w:rPr>
        <w:t xml:space="preserve">  </w:t>
      </w:r>
    </w:p>
    <w:p w:rsidR="00276358" w:rsidRPr="00D101CB" w:rsidRDefault="00276358" w:rsidP="00D101C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A641B">
        <w:rPr>
          <w:rFonts w:ascii="Times New Roman" w:hAnsi="Times New Roman"/>
          <w:sz w:val="28"/>
          <w:szCs w:val="28"/>
        </w:rPr>
        <w:t xml:space="preserve">Выпишите  из предложения  </w:t>
      </w:r>
      <w:r w:rsidRPr="00DA641B">
        <w:rPr>
          <w:rFonts w:ascii="Times New Roman" w:hAnsi="Times New Roman"/>
          <w:b/>
          <w:sz w:val="28"/>
          <w:szCs w:val="28"/>
        </w:rPr>
        <w:t>словосочетания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276358" w:rsidRDefault="00276358" w:rsidP="00D101C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276358" w:rsidRDefault="00276358" w:rsidP="00D101C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101CB">
        <w:rPr>
          <w:rFonts w:ascii="Times New Roman" w:hAnsi="Times New Roman"/>
          <w:b/>
          <w:sz w:val="28"/>
          <w:szCs w:val="28"/>
        </w:rPr>
        <w:t>2.2.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D101CB">
        <w:rPr>
          <w:rFonts w:ascii="Times New Roman" w:hAnsi="Times New Roman"/>
          <w:sz w:val="28"/>
          <w:szCs w:val="28"/>
        </w:rPr>
        <w:t>Сделайте</w:t>
      </w:r>
      <w:r w:rsidRPr="00DA641B">
        <w:rPr>
          <w:rFonts w:ascii="Times New Roman" w:hAnsi="Times New Roman"/>
          <w:b/>
          <w:sz w:val="28"/>
          <w:szCs w:val="28"/>
        </w:rPr>
        <w:t xml:space="preserve">  морфемный  раз</w:t>
      </w:r>
      <w:r>
        <w:rPr>
          <w:rFonts w:ascii="Times New Roman" w:hAnsi="Times New Roman"/>
          <w:b/>
          <w:sz w:val="28"/>
          <w:szCs w:val="28"/>
        </w:rPr>
        <w:t xml:space="preserve">бор слов  и </w:t>
      </w:r>
      <w:r w:rsidRPr="00D101CB">
        <w:rPr>
          <w:rFonts w:ascii="Times New Roman" w:hAnsi="Times New Roman"/>
          <w:sz w:val="28"/>
          <w:szCs w:val="28"/>
        </w:rPr>
        <w:t>укажите</w:t>
      </w:r>
      <w:r>
        <w:rPr>
          <w:rFonts w:ascii="Times New Roman" w:hAnsi="Times New Roman"/>
          <w:b/>
          <w:sz w:val="28"/>
          <w:szCs w:val="28"/>
        </w:rPr>
        <w:t xml:space="preserve"> части речи</w:t>
      </w:r>
    </w:p>
    <w:p w:rsidR="00276358" w:rsidRDefault="00276358" w:rsidP="00D101CB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(имена прилагательные,  имена существительные).</w:t>
      </w:r>
    </w:p>
    <w:p w:rsidR="00276358" w:rsidRPr="00DA641B" w:rsidRDefault="00276358" w:rsidP="00D101CB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76358" w:rsidRDefault="00276358" w:rsidP="00D101CB">
      <w:pPr>
        <w:pStyle w:val="ListParagraph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A641B">
        <w:rPr>
          <w:rFonts w:ascii="Times New Roman" w:hAnsi="Times New Roman"/>
          <w:sz w:val="28"/>
          <w:szCs w:val="28"/>
        </w:rPr>
        <w:t xml:space="preserve"> </w:t>
      </w:r>
      <w:r w:rsidRPr="00D101CB">
        <w:rPr>
          <w:rFonts w:ascii="Times New Roman" w:hAnsi="Times New Roman"/>
          <w:sz w:val="28"/>
          <w:szCs w:val="28"/>
        </w:rPr>
        <w:t>Выполните</w:t>
      </w:r>
      <w:r w:rsidRPr="00DA641B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морфологический  разбор  слова </w:t>
      </w:r>
    </w:p>
    <w:p w:rsidR="00276358" w:rsidRPr="00DA641B" w:rsidRDefault="00276358" w:rsidP="00D101CB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(имени существительного). </w:t>
      </w:r>
    </w:p>
    <w:p w:rsidR="00276358" w:rsidRDefault="00276358" w:rsidP="00D101CB">
      <w:pPr>
        <w:pStyle w:val="ListParagraph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6358" w:rsidRDefault="00276358" w:rsidP="00D101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</w:p>
    <w:p w:rsidR="00276358" w:rsidRDefault="00276358" w:rsidP="00D101C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  <w:r w:rsidRPr="007E20B7">
        <w:rPr>
          <w:rFonts w:ascii="Times New Roman" w:hAnsi="Times New Roman"/>
          <w:b/>
          <w:sz w:val="28"/>
          <w:szCs w:val="28"/>
        </w:rPr>
        <w:t xml:space="preserve"> </w:t>
      </w:r>
    </w:p>
    <w:p w:rsidR="00276358" w:rsidRPr="001F4A7C" w:rsidRDefault="00276358" w:rsidP="00D101CB">
      <w:pPr>
        <w:pStyle w:val="ListParagraph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Выполните з</w:t>
      </w:r>
      <w:r w:rsidRPr="00D101CB">
        <w:rPr>
          <w:rFonts w:ascii="Times New Roman" w:hAnsi="Times New Roman"/>
          <w:sz w:val="28"/>
          <w:szCs w:val="28"/>
        </w:rPr>
        <w:t xml:space="preserve">адание </w:t>
      </w:r>
      <w:r>
        <w:rPr>
          <w:rFonts w:ascii="Times New Roman" w:hAnsi="Times New Roman"/>
          <w:b/>
          <w:sz w:val="28"/>
          <w:szCs w:val="28"/>
        </w:rPr>
        <w:t xml:space="preserve">повышенного уровня (творческое задание).                                               </w:t>
      </w:r>
    </w:p>
    <w:p w:rsidR="00276358" w:rsidRDefault="00276358" w:rsidP="00D101CB">
      <w:pPr>
        <w:spacing w:after="0" w:line="240" w:lineRule="auto"/>
        <w:jc w:val="both"/>
      </w:pPr>
      <w:r w:rsidRPr="007E20B7">
        <w:rPr>
          <w:rFonts w:ascii="Times New Roman" w:hAnsi="Times New Roman"/>
          <w:sz w:val="28"/>
          <w:szCs w:val="28"/>
        </w:rPr>
        <w:t xml:space="preserve"> </w:t>
      </w:r>
    </w:p>
    <w:sectPr w:rsidR="00276358" w:rsidSect="00B32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819BE"/>
    <w:multiLevelType w:val="multilevel"/>
    <w:tmpl w:val="A60CCDF4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">
    <w:nsid w:val="380F4B1F"/>
    <w:multiLevelType w:val="multilevel"/>
    <w:tmpl w:val="73A2932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b w:val="0"/>
      </w:rPr>
    </w:lvl>
  </w:abstractNum>
  <w:abstractNum w:abstractNumId="2">
    <w:nsid w:val="3FF60CC4"/>
    <w:multiLevelType w:val="multilevel"/>
    <w:tmpl w:val="E50EE72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b w:val="0"/>
      </w:rPr>
    </w:lvl>
  </w:abstractNum>
  <w:abstractNum w:abstractNumId="3">
    <w:nsid w:val="4CDC5981"/>
    <w:multiLevelType w:val="hybridMultilevel"/>
    <w:tmpl w:val="4280782A"/>
    <w:lvl w:ilvl="0" w:tplc="FDD0AC52">
      <w:start w:val="6"/>
      <w:numFmt w:val="decimal"/>
      <w:lvlText w:val="%1"/>
      <w:lvlJc w:val="left"/>
      <w:pPr>
        <w:ind w:left="8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9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0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0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1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2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3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3830" w:hanging="180"/>
      </w:pPr>
      <w:rPr>
        <w:rFonts w:cs="Times New Roman"/>
      </w:rPr>
    </w:lvl>
  </w:abstractNum>
  <w:abstractNum w:abstractNumId="4">
    <w:nsid w:val="5BFC1074"/>
    <w:multiLevelType w:val="hybridMultilevel"/>
    <w:tmpl w:val="272406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5327AD9"/>
    <w:multiLevelType w:val="hybridMultilevel"/>
    <w:tmpl w:val="9FECB0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3F15"/>
    <w:rsid w:val="0004208A"/>
    <w:rsid w:val="00143CFA"/>
    <w:rsid w:val="001F4A7C"/>
    <w:rsid w:val="00276358"/>
    <w:rsid w:val="0046543C"/>
    <w:rsid w:val="00770BEB"/>
    <w:rsid w:val="007872E4"/>
    <w:rsid w:val="007B1AFB"/>
    <w:rsid w:val="007E20B7"/>
    <w:rsid w:val="008208F3"/>
    <w:rsid w:val="00844BDA"/>
    <w:rsid w:val="00A53757"/>
    <w:rsid w:val="00B327D2"/>
    <w:rsid w:val="00CD3F15"/>
    <w:rsid w:val="00D101CB"/>
    <w:rsid w:val="00D518AF"/>
    <w:rsid w:val="00DA641B"/>
    <w:rsid w:val="00F15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F1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D3F15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rsid w:val="00D101C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42340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40</TotalTime>
  <Pages>1</Pages>
  <Words>210</Words>
  <Characters>1199</Characters>
  <Application>Microsoft Office Outlook</Application>
  <DocSecurity>0</DocSecurity>
  <Lines>0</Lines>
  <Paragraphs>0</Paragraphs>
  <ScaleCrop>false</ScaleCrop>
  <Company>МБОУ СОШ№61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завучи2ЕП</dc:creator>
  <cp:keywords/>
  <dc:description/>
  <cp:lastModifiedBy>CREATOR</cp:lastModifiedBy>
  <cp:revision>9</cp:revision>
  <cp:lastPrinted>2014-04-25T12:02:00Z</cp:lastPrinted>
  <dcterms:created xsi:type="dcterms:W3CDTF">2014-04-25T11:41:00Z</dcterms:created>
  <dcterms:modified xsi:type="dcterms:W3CDTF">2022-05-06T17:31:00Z</dcterms:modified>
</cp:coreProperties>
</file>