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24D" w:rsidRDefault="000F224D" w:rsidP="00C353D6">
      <w:pPr>
        <w:pStyle w:val="normal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</w:rPr>
      </w:pPr>
      <w:r w:rsidRPr="00C353D6">
        <w:rPr>
          <w:rFonts w:ascii="Times New Roman" w:hAnsi="Times New Roman" w:cs="Times New Roman"/>
          <w:b/>
          <w:sz w:val="24"/>
        </w:rPr>
        <w:t>5Б класс</w:t>
      </w:r>
    </w:p>
    <w:p w:rsidR="000F224D" w:rsidRPr="00C353D6" w:rsidRDefault="000F224D" w:rsidP="00C353D6">
      <w:pPr>
        <w:pStyle w:val="normal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</w:rPr>
      </w:pPr>
    </w:p>
    <w:p w:rsidR="000F224D" w:rsidRDefault="000F224D" w:rsidP="00C353D6">
      <w:pPr>
        <w:pStyle w:val="normal0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C353D6">
        <w:rPr>
          <w:rFonts w:ascii="Times New Roman" w:hAnsi="Times New Roman" w:cs="Times New Roman"/>
          <w:b/>
          <w:sz w:val="24"/>
        </w:rPr>
        <w:t xml:space="preserve">Понедельник, 14.02 </w:t>
      </w:r>
    </w:p>
    <w:p w:rsidR="000F224D" w:rsidRPr="00C353D6" w:rsidRDefault="000F224D" w:rsidP="00C353D6">
      <w:pPr>
        <w:pStyle w:val="normal0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W w:w="15130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236"/>
        <w:gridCol w:w="7665"/>
        <w:gridCol w:w="1875"/>
        <w:gridCol w:w="1581"/>
        <w:gridCol w:w="1773"/>
      </w:tblGrid>
      <w:tr w:rsidR="000F224D" w:rsidRPr="00C353D6" w:rsidTr="00833292">
        <w:tc>
          <w:tcPr>
            <w:tcW w:w="2236" w:type="dxa"/>
            <w:vMerge w:val="restart"/>
            <w:vAlign w:val="center"/>
          </w:tcPr>
          <w:p w:rsidR="000F224D" w:rsidRPr="00C353D6" w:rsidRDefault="000F224D" w:rsidP="00C353D6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353D6">
              <w:rPr>
                <w:rFonts w:ascii="Times New Roman" w:hAnsi="Times New Roman" w:cs="Times New Roman"/>
                <w:sz w:val="24"/>
              </w:rPr>
              <w:t>Предмет</w:t>
            </w:r>
          </w:p>
        </w:tc>
        <w:tc>
          <w:tcPr>
            <w:tcW w:w="7665" w:type="dxa"/>
            <w:vMerge w:val="restart"/>
            <w:vAlign w:val="center"/>
          </w:tcPr>
          <w:p w:rsidR="000F224D" w:rsidRPr="00C353D6" w:rsidRDefault="000F224D" w:rsidP="00C353D6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353D6">
              <w:rPr>
                <w:rFonts w:ascii="Times New Roman" w:hAnsi="Times New Roman" w:cs="Times New Roman"/>
                <w:sz w:val="24"/>
              </w:rPr>
              <w:t>Задание</w:t>
            </w:r>
          </w:p>
        </w:tc>
        <w:tc>
          <w:tcPr>
            <w:tcW w:w="1875" w:type="dxa"/>
            <w:vMerge w:val="restart"/>
            <w:vAlign w:val="center"/>
          </w:tcPr>
          <w:p w:rsidR="000F224D" w:rsidRPr="00C353D6" w:rsidRDefault="000F224D" w:rsidP="00C353D6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353D6">
              <w:rPr>
                <w:rFonts w:ascii="Times New Roman" w:hAnsi="Times New Roman" w:cs="Times New Roman"/>
                <w:sz w:val="24"/>
              </w:rPr>
              <w:t>ссылка на папку с файлом</w:t>
            </w:r>
          </w:p>
        </w:tc>
        <w:tc>
          <w:tcPr>
            <w:tcW w:w="3354" w:type="dxa"/>
            <w:gridSpan w:val="2"/>
            <w:vAlign w:val="center"/>
          </w:tcPr>
          <w:p w:rsidR="000F224D" w:rsidRPr="00C353D6" w:rsidRDefault="000F224D" w:rsidP="00C353D6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353D6">
              <w:rPr>
                <w:rFonts w:ascii="Times New Roman" w:hAnsi="Times New Roman" w:cs="Times New Roman"/>
                <w:sz w:val="24"/>
              </w:rPr>
              <w:t>Текущий контроль</w:t>
            </w:r>
          </w:p>
        </w:tc>
      </w:tr>
      <w:tr w:rsidR="000F224D" w:rsidRPr="00C353D6" w:rsidTr="00833292">
        <w:tc>
          <w:tcPr>
            <w:tcW w:w="2236" w:type="dxa"/>
            <w:vMerge/>
            <w:vAlign w:val="center"/>
          </w:tcPr>
          <w:p w:rsidR="000F224D" w:rsidRPr="00C353D6" w:rsidRDefault="000F224D" w:rsidP="00C353D6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665" w:type="dxa"/>
            <w:vMerge/>
            <w:vAlign w:val="center"/>
          </w:tcPr>
          <w:p w:rsidR="000F224D" w:rsidRPr="00C353D6" w:rsidRDefault="000F224D" w:rsidP="00C353D6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75" w:type="dxa"/>
            <w:vMerge/>
            <w:vAlign w:val="center"/>
          </w:tcPr>
          <w:p w:rsidR="000F224D" w:rsidRPr="00C353D6" w:rsidRDefault="000F224D" w:rsidP="00C353D6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81" w:type="dxa"/>
          </w:tcPr>
          <w:p w:rsidR="000F224D" w:rsidRPr="00C353D6" w:rsidRDefault="000F224D" w:rsidP="00C353D6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353D6">
              <w:rPr>
                <w:rFonts w:ascii="Times New Roman" w:hAnsi="Times New Roman" w:cs="Times New Roman"/>
                <w:sz w:val="24"/>
              </w:rPr>
              <w:t>форма</w:t>
            </w:r>
          </w:p>
        </w:tc>
        <w:tc>
          <w:tcPr>
            <w:tcW w:w="1773" w:type="dxa"/>
          </w:tcPr>
          <w:p w:rsidR="000F224D" w:rsidRPr="00C353D6" w:rsidRDefault="000F224D" w:rsidP="00C353D6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353D6">
              <w:rPr>
                <w:rFonts w:ascii="Times New Roman" w:hAnsi="Times New Roman" w:cs="Times New Roman"/>
                <w:sz w:val="24"/>
              </w:rPr>
              <w:t>сроки</w:t>
            </w:r>
          </w:p>
        </w:tc>
      </w:tr>
      <w:tr w:rsidR="000F224D" w:rsidRPr="00C353D6" w:rsidTr="00833292"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224D" w:rsidRPr="00C353D6" w:rsidRDefault="000F224D" w:rsidP="00C353D6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353D6">
              <w:rPr>
                <w:rFonts w:ascii="Times New Roman" w:hAnsi="Times New Roman" w:cs="Times New Roman"/>
                <w:sz w:val="24"/>
              </w:rPr>
              <w:t>география</w:t>
            </w:r>
          </w:p>
        </w:tc>
        <w:tc>
          <w:tcPr>
            <w:tcW w:w="7665" w:type="dxa"/>
          </w:tcPr>
          <w:p w:rsidR="000F224D" w:rsidRDefault="000F224D" w:rsidP="00C353D6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53D6">
              <w:rPr>
                <w:rFonts w:ascii="Times New Roman" w:hAnsi="Times New Roman" w:cs="Times New Roman"/>
                <w:b/>
                <w:sz w:val="24"/>
                <w:szCs w:val="24"/>
              </w:rPr>
              <w:t>Урок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C353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режиме ВКС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нет </w:t>
            </w:r>
          </w:p>
          <w:p w:rsidR="000F224D" w:rsidRDefault="000F224D" w:rsidP="00C353D6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F224D" w:rsidRPr="00C353D6" w:rsidRDefault="000F224D" w:rsidP="00C353D6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C353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353D6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1.Записать в тетради  тему урока “Географические координаты: широта и долгота”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. </w:t>
            </w:r>
          </w:p>
          <w:p w:rsidR="000F224D" w:rsidRPr="00C353D6" w:rsidRDefault="000F224D" w:rsidP="00C353D6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C353D6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2. Посмотреть  видеофрагмент по ссылке  </w:t>
            </w:r>
            <w:hyperlink r:id="rId5">
              <w:r w:rsidRPr="00C353D6">
                <w:rPr>
                  <w:rFonts w:ascii="Times New Roman" w:hAnsi="Times New Roman" w:cs="Times New Roman"/>
                  <w:color w:val="1155CC"/>
                  <w:sz w:val="24"/>
                  <w:szCs w:val="24"/>
                  <w:highlight w:val="white"/>
                  <w:u w:val="single"/>
                </w:rPr>
                <w:t>https://resh.edu.ru/subject/lesson/7869/main/312838/</w:t>
              </w:r>
            </w:hyperlink>
          </w:p>
          <w:p w:rsidR="000F224D" w:rsidRPr="00C353D6" w:rsidRDefault="000F224D" w:rsidP="00C353D6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C353D6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3. Выполнить тренировочные задания к уроку и фотографию результата выслать учителю только 14.02 на электронную почту </w:t>
            </w:r>
            <w:hyperlink r:id="rId6">
              <w:r w:rsidRPr="00C353D6">
                <w:rPr>
                  <w:rFonts w:ascii="Times New Roman" w:hAnsi="Times New Roman" w:cs="Arial"/>
                  <w:b/>
                  <w:color w:val="005BD1"/>
                  <w:sz w:val="24"/>
                  <w:highlight w:val="white"/>
                </w:rPr>
                <w:t>katerinakamenskih4@gmail.com</w:t>
              </w:r>
            </w:hyperlink>
          </w:p>
        </w:tc>
        <w:tc>
          <w:tcPr>
            <w:tcW w:w="1875" w:type="dxa"/>
          </w:tcPr>
          <w:p w:rsidR="000F224D" w:rsidRPr="00C353D6" w:rsidRDefault="000F224D" w:rsidP="00C353D6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highlight w:val="white"/>
              </w:rPr>
            </w:pPr>
          </w:p>
        </w:tc>
        <w:tc>
          <w:tcPr>
            <w:tcW w:w="1581" w:type="dxa"/>
          </w:tcPr>
          <w:p w:rsidR="000F224D" w:rsidRDefault="000F224D" w:rsidP="00C353D6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Тренировоч</w:t>
            </w:r>
          </w:p>
          <w:p w:rsidR="000F224D" w:rsidRPr="00C353D6" w:rsidRDefault="000F224D" w:rsidP="00C353D6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ные задания на РЭШ </w:t>
            </w:r>
          </w:p>
        </w:tc>
        <w:tc>
          <w:tcPr>
            <w:tcW w:w="1773" w:type="dxa"/>
          </w:tcPr>
          <w:p w:rsidR="000F224D" w:rsidRDefault="000F224D" w:rsidP="00C353D6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353D6">
              <w:rPr>
                <w:rFonts w:ascii="Times New Roman" w:hAnsi="Times New Roman" w:cs="Times New Roman"/>
                <w:sz w:val="24"/>
              </w:rPr>
              <w:t xml:space="preserve">до 17.00 </w:t>
            </w:r>
          </w:p>
          <w:p w:rsidR="000F224D" w:rsidRPr="00C353D6" w:rsidRDefault="000F224D" w:rsidP="00C353D6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353D6">
              <w:rPr>
                <w:rFonts w:ascii="Times New Roman" w:hAnsi="Times New Roman" w:cs="Times New Roman"/>
                <w:sz w:val="24"/>
              </w:rPr>
              <w:t>14.02</w:t>
            </w:r>
          </w:p>
        </w:tc>
      </w:tr>
      <w:tr w:rsidR="000F224D" w:rsidRPr="00C353D6" w:rsidTr="00833292">
        <w:tc>
          <w:tcPr>
            <w:tcW w:w="22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224D" w:rsidRPr="00C353D6" w:rsidRDefault="000F224D" w:rsidP="00C353D6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353D6">
              <w:rPr>
                <w:rFonts w:ascii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7665" w:type="dxa"/>
            <w:tcBorders>
              <w:top w:val="single" w:sz="6" w:space="0" w:color="000000"/>
            </w:tcBorders>
          </w:tcPr>
          <w:p w:rsidR="000F224D" w:rsidRDefault="000F224D" w:rsidP="00C353D6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 w:rsidRPr="00C353D6">
              <w:rPr>
                <w:rFonts w:ascii="Times New Roman" w:hAnsi="Times New Roman" w:cs="Times New Roman"/>
                <w:sz w:val="24"/>
                <w:highlight w:val="white"/>
              </w:rPr>
              <w:t>﻿</w:t>
            </w:r>
            <w:r w:rsidRPr="00C353D6">
              <w:rPr>
                <w:rFonts w:ascii="Times New Roman" w:hAnsi="Times New Roman" w:cs="Times New Roman"/>
                <w:b/>
                <w:sz w:val="24"/>
                <w:szCs w:val="24"/>
              </w:rPr>
              <w:t>Урок в режиме ВКС</w:t>
            </w:r>
          </w:p>
          <w:p w:rsidR="000F224D" w:rsidRPr="00C353D6" w:rsidRDefault="000F224D" w:rsidP="00C353D6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</w:p>
          <w:p w:rsidR="000F224D" w:rsidRPr="00C353D6" w:rsidRDefault="000F224D" w:rsidP="00C353D6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 w:rsidRPr="00C353D6">
              <w:rPr>
                <w:rFonts w:ascii="Times New Roman" w:hAnsi="Times New Roman" w:cs="Times New Roman"/>
                <w:sz w:val="24"/>
                <w:highlight w:val="white"/>
              </w:rPr>
              <w:t>Подключиться к конференции Zoom</w:t>
            </w:r>
          </w:p>
          <w:p w:rsidR="000F224D" w:rsidRPr="00C353D6" w:rsidRDefault="000F224D" w:rsidP="00C353D6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hyperlink r:id="rId7">
              <w:r w:rsidRPr="00C353D6">
                <w:rPr>
                  <w:rFonts w:ascii="Times New Roman" w:hAnsi="Times New Roman" w:cs="Times New Roman"/>
                  <w:color w:val="1155CC"/>
                  <w:sz w:val="24"/>
                  <w:highlight w:val="white"/>
                  <w:u w:val="single"/>
                </w:rPr>
                <w:t>https://us04web.zoom.us/j/73798063801?pwd=lBPGDERIN1I1_ee3e6o8R1lBVYIegs.1</w:t>
              </w:r>
            </w:hyperlink>
            <w:r w:rsidRPr="00C353D6">
              <w:rPr>
                <w:rFonts w:ascii="Times New Roman" w:hAnsi="Times New Roman" w:cs="Times New Roman"/>
                <w:sz w:val="24"/>
                <w:highlight w:val="white"/>
              </w:rPr>
              <w:t xml:space="preserve"> </w:t>
            </w:r>
          </w:p>
          <w:p w:rsidR="000F224D" w:rsidRPr="00C353D6" w:rsidRDefault="000F224D" w:rsidP="00C353D6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 w:rsidRPr="00C353D6">
              <w:rPr>
                <w:rFonts w:ascii="Times New Roman" w:hAnsi="Times New Roman" w:cs="Times New Roman"/>
                <w:sz w:val="24"/>
                <w:highlight w:val="white"/>
              </w:rPr>
              <w:t>Идентификатор конференции: 737 9806 3801</w:t>
            </w:r>
          </w:p>
          <w:p w:rsidR="000F224D" w:rsidRPr="00C353D6" w:rsidRDefault="000F224D" w:rsidP="00C353D6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 w:rsidRPr="00C353D6">
              <w:rPr>
                <w:rFonts w:ascii="Times New Roman" w:hAnsi="Times New Roman" w:cs="Times New Roman"/>
                <w:sz w:val="24"/>
                <w:highlight w:val="white"/>
              </w:rPr>
              <w:t>Код доступа: 555</w:t>
            </w:r>
          </w:p>
        </w:tc>
        <w:tc>
          <w:tcPr>
            <w:tcW w:w="1875" w:type="dxa"/>
            <w:tcBorders>
              <w:top w:val="single" w:sz="6" w:space="0" w:color="000000"/>
            </w:tcBorders>
          </w:tcPr>
          <w:p w:rsidR="000F224D" w:rsidRPr="00C353D6" w:rsidRDefault="000F224D" w:rsidP="00C353D6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highlight w:val="white"/>
              </w:rPr>
            </w:pPr>
          </w:p>
        </w:tc>
        <w:tc>
          <w:tcPr>
            <w:tcW w:w="1581" w:type="dxa"/>
            <w:tcBorders>
              <w:top w:val="single" w:sz="6" w:space="0" w:color="000000"/>
            </w:tcBorders>
          </w:tcPr>
          <w:p w:rsidR="000F224D" w:rsidRPr="00C353D6" w:rsidRDefault="000F224D" w:rsidP="00C353D6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Письменные </w:t>
            </w:r>
            <w:r w:rsidRPr="00C353D6">
              <w:rPr>
                <w:rFonts w:ascii="Times New Roman" w:hAnsi="Times New Roman" w:cs="Times New Roman"/>
                <w:sz w:val="24"/>
              </w:rPr>
              <w:t>упражнения</w:t>
            </w:r>
          </w:p>
        </w:tc>
        <w:tc>
          <w:tcPr>
            <w:tcW w:w="1773" w:type="dxa"/>
          </w:tcPr>
          <w:p w:rsidR="000F224D" w:rsidRDefault="000F224D" w:rsidP="00C353D6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353D6">
              <w:rPr>
                <w:rFonts w:ascii="Times New Roman" w:hAnsi="Times New Roman" w:cs="Times New Roman"/>
                <w:sz w:val="24"/>
              </w:rPr>
              <w:t xml:space="preserve">до 17.00 </w:t>
            </w:r>
          </w:p>
          <w:p w:rsidR="000F224D" w:rsidRDefault="000F224D" w:rsidP="00C353D6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14.02</w:t>
            </w:r>
          </w:p>
          <w:p w:rsidR="000F224D" w:rsidRPr="00C353D6" w:rsidRDefault="000F224D" w:rsidP="00C353D6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F224D" w:rsidRPr="00C353D6" w:rsidTr="00833292">
        <w:tc>
          <w:tcPr>
            <w:tcW w:w="22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224D" w:rsidRPr="00C353D6" w:rsidRDefault="000F224D" w:rsidP="00C353D6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353D6">
              <w:rPr>
                <w:rFonts w:ascii="Times New Roman" w:hAnsi="Times New Roman" w:cs="Times New Roman"/>
                <w:sz w:val="24"/>
              </w:rPr>
              <w:t>математика</w:t>
            </w:r>
          </w:p>
        </w:tc>
        <w:tc>
          <w:tcPr>
            <w:tcW w:w="7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224D" w:rsidRPr="00C353D6" w:rsidRDefault="000F224D" w:rsidP="00C353D6">
            <w:pPr>
              <w:pStyle w:val="normal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53D6">
              <w:rPr>
                <w:rFonts w:ascii="Times New Roman" w:hAnsi="Times New Roman" w:cs="Times New Roman"/>
                <w:b/>
                <w:sz w:val="24"/>
                <w:szCs w:val="24"/>
              </w:rPr>
              <w:t>Урок в режиме ВКС по регулярной ссылке</w:t>
            </w:r>
          </w:p>
          <w:p w:rsidR="000F224D" w:rsidRPr="00C353D6" w:rsidRDefault="000F224D" w:rsidP="00C353D6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53D6">
              <w:rPr>
                <w:rFonts w:ascii="Times New Roman" w:hAnsi="Times New Roman" w:cs="Times New Roman"/>
                <w:sz w:val="24"/>
                <w:szCs w:val="24"/>
              </w:rPr>
              <w:t>Идентификатор конференции: 4917395482</w:t>
            </w:r>
          </w:p>
          <w:p w:rsidR="000F224D" w:rsidRPr="00C353D6" w:rsidRDefault="000F224D" w:rsidP="00C353D6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53D6">
              <w:rPr>
                <w:rFonts w:ascii="Times New Roman" w:hAnsi="Times New Roman" w:cs="Times New Roman"/>
                <w:sz w:val="24"/>
                <w:szCs w:val="24"/>
              </w:rPr>
              <w:t>Пароль смотрите   в группе</w:t>
            </w:r>
          </w:p>
          <w:p w:rsidR="000F224D" w:rsidRPr="00C353D6" w:rsidRDefault="000F224D" w:rsidP="00C353D6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53D6">
              <w:rPr>
                <w:rFonts w:ascii="Times New Roman" w:hAnsi="Times New Roman" w:cs="Times New Roman"/>
                <w:sz w:val="24"/>
                <w:szCs w:val="24"/>
              </w:rPr>
              <w:t>Выполнить  на сайте УЧИ РУ  задание от учителя: тест 157</w:t>
            </w:r>
          </w:p>
        </w:tc>
        <w:tc>
          <w:tcPr>
            <w:tcW w:w="18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224D" w:rsidRPr="00C353D6" w:rsidRDefault="000F224D" w:rsidP="00C353D6">
            <w:pPr>
              <w:pStyle w:val="normal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53D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224D" w:rsidRPr="00C353D6" w:rsidRDefault="000F224D" w:rsidP="00C353D6">
            <w:pPr>
              <w:pStyle w:val="normal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53D6">
              <w:rPr>
                <w:rFonts w:ascii="Times New Roman" w:hAnsi="Times New Roman"/>
                <w:sz w:val="24"/>
                <w:szCs w:val="24"/>
              </w:rPr>
              <w:t>Тест 157</w:t>
            </w:r>
          </w:p>
          <w:p w:rsidR="000F224D" w:rsidRPr="00C353D6" w:rsidRDefault="000F224D" w:rsidP="00C353D6">
            <w:pPr>
              <w:pStyle w:val="normal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53D6">
              <w:rPr>
                <w:rFonts w:ascii="Times New Roman" w:hAnsi="Times New Roman"/>
                <w:sz w:val="24"/>
                <w:szCs w:val="24"/>
              </w:rPr>
              <w:t>на сайте УЧИ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C353D6">
              <w:rPr>
                <w:rFonts w:ascii="Times New Roman" w:hAnsi="Times New Roman"/>
                <w:sz w:val="24"/>
                <w:szCs w:val="24"/>
              </w:rPr>
              <w:t xml:space="preserve"> РУ </w:t>
            </w:r>
          </w:p>
        </w:tc>
        <w:tc>
          <w:tcPr>
            <w:tcW w:w="17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224D" w:rsidRPr="00C353D6" w:rsidRDefault="000F224D" w:rsidP="00C353D6">
            <w:pPr>
              <w:pStyle w:val="normal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53D6">
              <w:rPr>
                <w:rFonts w:ascii="Times New Roman" w:hAnsi="Times New Roman"/>
                <w:sz w:val="24"/>
                <w:szCs w:val="24"/>
              </w:rPr>
              <w:t>До 17.00</w:t>
            </w:r>
          </w:p>
          <w:p w:rsidR="000F224D" w:rsidRPr="00C353D6" w:rsidRDefault="000F224D" w:rsidP="00C353D6">
            <w:pPr>
              <w:pStyle w:val="normal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53D6">
              <w:rPr>
                <w:rFonts w:ascii="Times New Roman" w:hAnsi="Times New Roman"/>
                <w:sz w:val="24"/>
                <w:szCs w:val="24"/>
              </w:rPr>
              <w:t>15.02</w:t>
            </w:r>
          </w:p>
        </w:tc>
      </w:tr>
      <w:tr w:rsidR="000F224D" w:rsidRPr="00C353D6" w:rsidTr="00833292">
        <w:trPr>
          <w:trHeight w:val="1095"/>
        </w:trPr>
        <w:tc>
          <w:tcPr>
            <w:tcW w:w="22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224D" w:rsidRPr="00C353D6" w:rsidRDefault="000F224D" w:rsidP="00C353D6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353D6">
              <w:rPr>
                <w:rFonts w:ascii="Times New Roman" w:hAnsi="Times New Roman" w:cs="Times New Roman"/>
                <w:sz w:val="24"/>
              </w:rPr>
              <w:t>всеобщая история</w:t>
            </w:r>
          </w:p>
        </w:tc>
        <w:tc>
          <w:tcPr>
            <w:tcW w:w="7665" w:type="dxa"/>
          </w:tcPr>
          <w:p w:rsidR="000F224D" w:rsidRPr="00C353D6" w:rsidRDefault="000F224D" w:rsidP="00C353D6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C353D6"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t>Урок в режиме ВКС.</w:t>
            </w:r>
            <w:r w:rsidRPr="00C353D6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br/>
              <w:t>Подключиться к конференции по регулярной ссылке.</w:t>
            </w:r>
          </w:p>
          <w:p w:rsidR="000F224D" w:rsidRPr="00C353D6" w:rsidRDefault="000F224D" w:rsidP="00C353D6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hyperlink r:id="rId8">
              <w:r w:rsidRPr="00C353D6">
                <w:rPr>
                  <w:rFonts w:ascii="Times New Roman" w:hAnsi="Times New Roman" w:cs="Times New Roman"/>
                  <w:color w:val="1155CC"/>
                  <w:sz w:val="24"/>
                  <w:szCs w:val="24"/>
                  <w:highlight w:val="white"/>
                  <w:u w:val="single"/>
                </w:rPr>
                <w:t>https://zoom.us/j/5928351463?pwd=Zk9QelZXdGZqa204MVFTSlZNVkMxZz09</w:t>
              </w:r>
            </w:hyperlink>
          </w:p>
          <w:p w:rsidR="000F224D" w:rsidRPr="00C353D6" w:rsidRDefault="000F224D" w:rsidP="00C353D6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C353D6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Идентификатор конференции: 592 835 1463</w:t>
            </w:r>
          </w:p>
          <w:p w:rsidR="000F224D" w:rsidRPr="00C353D6" w:rsidRDefault="000F224D" w:rsidP="00C353D6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C353D6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Код доступа: 123</w:t>
            </w:r>
          </w:p>
          <w:p w:rsidR="000F224D" w:rsidRPr="00C353D6" w:rsidRDefault="000F224D" w:rsidP="00C353D6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C353D6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1) Изучить параграф 32</w:t>
            </w:r>
            <w:r w:rsidRPr="00C353D6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br/>
              <w:t>2) Устно ответить на вопросы 1-3 на стр. 155 рубрики “Проверь себя”</w:t>
            </w:r>
            <w:r w:rsidRPr="00C353D6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br/>
              <w:t>3) Письменно вопрос 1 на стр. 155 рубрики “Подумайте”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. </w:t>
            </w:r>
            <w:r w:rsidRPr="00C353D6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br/>
              <w:t xml:space="preserve">Ответы присылать учителю на почту </w:t>
            </w:r>
            <w:r w:rsidRPr="00C353D6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br/>
            </w:r>
            <w:hyperlink r:id="rId9">
              <w:r w:rsidRPr="00C353D6">
                <w:rPr>
                  <w:rFonts w:ascii="Times New Roman" w:hAnsi="Times New Roman" w:cs="Times New Roman"/>
                  <w:color w:val="1155CC"/>
                  <w:sz w:val="24"/>
                  <w:szCs w:val="24"/>
                  <w:highlight w:val="white"/>
                  <w:u w:val="single"/>
                </w:rPr>
                <w:t>danil.zaytsev.97@internet.ru</w:t>
              </w:r>
            </w:hyperlink>
          </w:p>
        </w:tc>
        <w:tc>
          <w:tcPr>
            <w:tcW w:w="1875" w:type="dxa"/>
          </w:tcPr>
          <w:p w:rsidR="000F224D" w:rsidRPr="00C353D6" w:rsidRDefault="000F224D" w:rsidP="00C353D6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highlight w:val="white"/>
              </w:rPr>
            </w:pPr>
          </w:p>
        </w:tc>
        <w:tc>
          <w:tcPr>
            <w:tcW w:w="1581" w:type="dxa"/>
          </w:tcPr>
          <w:p w:rsidR="000F224D" w:rsidRPr="00C353D6" w:rsidRDefault="000F224D" w:rsidP="00C353D6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353D6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Устный ответ на уроке, письменное выполнение домашнего задания</w:t>
            </w:r>
          </w:p>
        </w:tc>
        <w:tc>
          <w:tcPr>
            <w:tcW w:w="1773" w:type="dxa"/>
          </w:tcPr>
          <w:p w:rsidR="000F224D" w:rsidRPr="00C353D6" w:rsidRDefault="000F224D" w:rsidP="00C353D6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353D6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До следующего урока</w:t>
            </w:r>
          </w:p>
        </w:tc>
      </w:tr>
      <w:tr w:rsidR="000F224D" w:rsidRPr="00C353D6" w:rsidTr="00833292">
        <w:tc>
          <w:tcPr>
            <w:tcW w:w="22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224D" w:rsidRPr="00C353D6" w:rsidRDefault="000F224D" w:rsidP="00C353D6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353D6">
              <w:rPr>
                <w:rFonts w:ascii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7665" w:type="dxa"/>
          </w:tcPr>
          <w:p w:rsidR="000F224D" w:rsidRDefault="000F224D" w:rsidP="00CA5D67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 w:rsidRPr="00C353D6">
              <w:rPr>
                <w:rFonts w:ascii="Times New Roman" w:hAnsi="Times New Roman" w:cs="Times New Roman"/>
                <w:sz w:val="24"/>
                <w:highlight w:val="white"/>
              </w:rPr>
              <w:t>﻿</w:t>
            </w:r>
            <w:r w:rsidRPr="00C353D6">
              <w:rPr>
                <w:rFonts w:ascii="Times New Roman" w:hAnsi="Times New Roman" w:cs="Times New Roman"/>
                <w:b/>
                <w:sz w:val="24"/>
                <w:szCs w:val="24"/>
              </w:rPr>
              <w:t>Урок в режиме ВКС</w:t>
            </w:r>
          </w:p>
          <w:p w:rsidR="000F224D" w:rsidRPr="00C353D6" w:rsidRDefault="000F224D" w:rsidP="00CA5D67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</w:p>
          <w:p w:rsidR="000F224D" w:rsidRPr="00C353D6" w:rsidRDefault="000F224D" w:rsidP="00CA5D67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 w:rsidRPr="00C353D6">
              <w:rPr>
                <w:rFonts w:ascii="Times New Roman" w:hAnsi="Times New Roman" w:cs="Times New Roman"/>
                <w:sz w:val="24"/>
                <w:highlight w:val="white"/>
              </w:rPr>
              <w:t>Подключиться к конференции Zoom</w:t>
            </w:r>
          </w:p>
          <w:p w:rsidR="000F224D" w:rsidRPr="00C353D6" w:rsidRDefault="000F224D" w:rsidP="00CA5D67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hyperlink r:id="rId10">
              <w:r w:rsidRPr="00C353D6">
                <w:rPr>
                  <w:rFonts w:ascii="Times New Roman" w:hAnsi="Times New Roman" w:cs="Times New Roman"/>
                  <w:color w:val="1155CC"/>
                  <w:sz w:val="24"/>
                  <w:highlight w:val="white"/>
                  <w:u w:val="single"/>
                </w:rPr>
                <w:t>https://us04web.zoom.us/j/73798063801?pwd=lBPGDERIN1I1_ee3e6o8R1lBVYIegs.1</w:t>
              </w:r>
            </w:hyperlink>
            <w:r w:rsidRPr="00C353D6">
              <w:rPr>
                <w:rFonts w:ascii="Times New Roman" w:hAnsi="Times New Roman" w:cs="Times New Roman"/>
                <w:sz w:val="24"/>
                <w:highlight w:val="white"/>
              </w:rPr>
              <w:t xml:space="preserve"> </w:t>
            </w:r>
          </w:p>
          <w:p w:rsidR="000F224D" w:rsidRPr="00C353D6" w:rsidRDefault="000F224D" w:rsidP="00CA5D67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 w:rsidRPr="00C353D6">
              <w:rPr>
                <w:rFonts w:ascii="Times New Roman" w:hAnsi="Times New Roman" w:cs="Times New Roman"/>
                <w:sz w:val="24"/>
                <w:highlight w:val="white"/>
              </w:rPr>
              <w:t>Идентификатор конференции: 737 9806 3801</w:t>
            </w:r>
          </w:p>
          <w:p w:rsidR="000F224D" w:rsidRPr="00C353D6" w:rsidRDefault="000F224D" w:rsidP="00CA5D67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 w:rsidRPr="00C353D6">
              <w:rPr>
                <w:rFonts w:ascii="Times New Roman" w:hAnsi="Times New Roman" w:cs="Times New Roman"/>
                <w:sz w:val="24"/>
                <w:highlight w:val="white"/>
              </w:rPr>
              <w:t>Код доступа: 555</w:t>
            </w:r>
          </w:p>
        </w:tc>
        <w:tc>
          <w:tcPr>
            <w:tcW w:w="1875" w:type="dxa"/>
          </w:tcPr>
          <w:p w:rsidR="000F224D" w:rsidRPr="00C353D6" w:rsidRDefault="000F224D" w:rsidP="00CA5D67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highlight w:val="white"/>
              </w:rPr>
            </w:pPr>
          </w:p>
        </w:tc>
        <w:tc>
          <w:tcPr>
            <w:tcW w:w="1581" w:type="dxa"/>
          </w:tcPr>
          <w:p w:rsidR="000F224D" w:rsidRPr="00C353D6" w:rsidRDefault="000F224D" w:rsidP="00CA5D67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Письменные </w:t>
            </w:r>
            <w:r w:rsidRPr="00C353D6">
              <w:rPr>
                <w:rFonts w:ascii="Times New Roman" w:hAnsi="Times New Roman" w:cs="Times New Roman"/>
                <w:sz w:val="24"/>
              </w:rPr>
              <w:t>упражнения</w:t>
            </w:r>
          </w:p>
        </w:tc>
        <w:tc>
          <w:tcPr>
            <w:tcW w:w="1773" w:type="dxa"/>
          </w:tcPr>
          <w:p w:rsidR="000F224D" w:rsidRDefault="000F224D" w:rsidP="00CA5D67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353D6">
              <w:rPr>
                <w:rFonts w:ascii="Times New Roman" w:hAnsi="Times New Roman" w:cs="Times New Roman"/>
                <w:sz w:val="24"/>
              </w:rPr>
              <w:t xml:space="preserve">до 17.00 </w:t>
            </w:r>
          </w:p>
          <w:p w:rsidR="000F224D" w:rsidRDefault="000F224D" w:rsidP="00CA5D67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14.02</w:t>
            </w:r>
          </w:p>
          <w:p w:rsidR="000F224D" w:rsidRPr="00C353D6" w:rsidRDefault="000F224D" w:rsidP="00CA5D67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F224D" w:rsidRPr="00C353D6" w:rsidTr="00833292">
        <w:tc>
          <w:tcPr>
            <w:tcW w:w="22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224D" w:rsidRPr="00C353D6" w:rsidRDefault="000F224D" w:rsidP="00C353D6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353D6">
              <w:rPr>
                <w:rFonts w:ascii="Times New Roman" w:hAnsi="Times New Roman" w:cs="Times New Roman"/>
                <w:sz w:val="24"/>
              </w:rPr>
              <w:t>наглядная геометрия</w:t>
            </w:r>
          </w:p>
        </w:tc>
        <w:tc>
          <w:tcPr>
            <w:tcW w:w="7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224D" w:rsidRPr="00C353D6" w:rsidRDefault="000F224D" w:rsidP="00C353D6">
            <w:pPr>
              <w:pStyle w:val="normal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353D6">
              <w:rPr>
                <w:rFonts w:ascii="Times New Roman" w:hAnsi="Times New Roman"/>
                <w:b/>
                <w:sz w:val="24"/>
                <w:szCs w:val="24"/>
              </w:rPr>
              <w:t>Урок в режиме ВКС по регулярной ссылке</w:t>
            </w:r>
          </w:p>
          <w:p w:rsidR="000F224D" w:rsidRPr="00C353D6" w:rsidRDefault="000F224D" w:rsidP="00C353D6">
            <w:pPr>
              <w:pStyle w:val="normal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53D6">
              <w:rPr>
                <w:rFonts w:ascii="Times New Roman" w:hAnsi="Times New Roman"/>
                <w:sz w:val="24"/>
                <w:szCs w:val="24"/>
              </w:rPr>
              <w:t>Идентификатор конференции: 4917395482</w:t>
            </w:r>
          </w:p>
          <w:p w:rsidR="000F224D" w:rsidRPr="00C353D6" w:rsidRDefault="000F224D" w:rsidP="00C353D6">
            <w:pPr>
              <w:pStyle w:val="normal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53D6">
              <w:rPr>
                <w:rFonts w:ascii="Times New Roman" w:hAnsi="Times New Roman"/>
                <w:sz w:val="24"/>
                <w:szCs w:val="24"/>
              </w:rPr>
              <w:t>Пароль смотрите   в группе</w:t>
            </w:r>
          </w:p>
          <w:p w:rsidR="000F224D" w:rsidRPr="00C353D6" w:rsidRDefault="000F224D" w:rsidP="00C353D6">
            <w:pPr>
              <w:pStyle w:val="normal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53D6">
              <w:rPr>
                <w:rFonts w:ascii="Times New Roman" w:hAnsi="Times New Roman"/>
                <w:sz w:val="24"/>
                <w:szCs w:val="24"/>
              </w:rPr>
              <w:t>Выполнить  на сайте УЧИ РУ  задание от учителя: тест 156</w:t>
            </w:r>
          </w:p>
        </w:tc>
        <w:tc>
          <w:tcPr>
            <w:tcW w:w="18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224D" w:rsidRPr="00C353D6" w:rsidRDefault="000F224D" w:rsidP="00C353D6">
            <w:pPr>
              <w:pStyle w:val="normal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53D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224D" w:rsidRPr="00C353D6" w:rsidRDefault="000F224D" w:rsidP="00C353D6">
            <w:pPr>
              <w:pStyle w:val="normal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53D6">
              <w:rPr>
                <w:rFonts w:ascii="Times New Roman" w:hAnsi="Times New Roman"/>
                <w:sz w:val="24"/>
                <w:szCs w:val="24"/>
              </w:rPr>
              <w:t>Тест 156</w:t>
            </w:r>
          </w:p>
          <w:p w:rsidR="000F224D" w:rsidRPr="00C353D6" w:rsidRDefault="000F224D" w:rsidP="00C353D6">
            <w:pPr>
              <w:pStyle w:val="normal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53D6">
              <w:rPr>
                <w:rFonts w:ascii="Times New Roman" w:hAnsi="Times New Roman"/>
                <w:sz w:val="24"/>
                <w:szCs w:val="24"/>
              </w:rPr>
              <w:t xml:space="preserve">на сайте УЧИ РУ </w:t>
            </w:r>
          </w:p>
        </w:tc>
        <w:tc>
          <w:tcPr>
            <w:tcW w:w="17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224D" w:rsidRPr="00C353D6" w:rsidRDefault="000F224D" w:rsidP="00C353D6">
            <w:pPr>
              <w:pStyle w:val="normal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53D6">
              <w:rPr>
                <w:rFonts w:ascii="Times New Roman" w:hAnsi="Times New Roman"/>
                <w:sz w:val="24"/>
                <w:szCs w:val="24"/>
              </w:rPr>
              <w:t>До 17.00</w:t>
            </w:r>
          </w:p>
          <w:p w:rsidR="000F224D" w:rsidRPr="00C353D6" w:rsidRDefault="000F224D" w:rsidP="00C353D6">
            <w:pPr>
              <w:pStyle w:val="normal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53D6">
              <w:rPr>
                <w:rFonts w:ascii="Times New Roman" w:hAnsi="Times New Roman"/>
                <w:sz w:val="24"/>
                <w:szCs w:val="24"/>
              </w:rPr>
              <w:t>15.02</w:t>
            </w:r>
          </w:p>
        </w:tc>
      </w:tr>
    </w:tbl>
    <w:p w:rsidR="000F224D" w:rsidRPr="00C353D6" w:rsidRDefault="000F224D" w:rsidP="00C353D6">
      <w:pPr>
        <w:pStyle w:val="normal0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0F224D" w:rsidRDefault="000F224D" w:rsidP="00C353D6">
      <w:pPr>
        <w:pStyle w:val="normal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</w:rPr>
      </w:pPr>
    </w:p>
    <w:p w:rsidR="000F224D" w:rsidRDefault="000F224D" w:rsidP="00C353D6">
      <w:pPr>
        <w:pStyle w:val="normal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</w:rPr>
      </w:pPr>
      <w:r w:rsidRPr="00C353D6">
        <w:rPr>
          <w:rFonts w:ascii="Times New Roman" w:hAnsi="Times New Roman" w:cs="Times New Roman"/>
          <w:b/>
          <w:sz w:val="24"/>
        </w:rPr>
        <w:t xml:space="preserve">Вторник, 15.02 </w:t>
      </w:r>
    </w:p>
    <w:p w:rsidR="000F224D" w:rsidRPr="00C353D6" w:rsidRDefault="000F224D" w:rsidP="00C353D6">
      <w:pPr>
        <w:pStyle w:val="normal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</w:rPr>
      </w:pPr>
    </w:p>
    <w:tbl>
      <w:tblPr>
        <w:tblW w:w="15130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236"/>
        <w:gridCol w:w="7695"/>
        <w:gridCol w:w="1845"/>
        <w:gridCol w:w="1581"/>
        <w:gridCol w:w="1773"/>
      </w:tblGrid>
      <w:tr w:rsidR="000F224D" w:rsidRPr="00C353D6" w:rsidTr="00833292">
        <w:tc>
          <w:tcPr>
            <w:tcW w:w="2236" w:type="dxa"/>
            <w:vMerge w:val="restart"/>
            <w:vAlign w:val="center"/>
          </w:tcPr>
          <w:p w:rsidR="000F224D" w:rsidRPr="00C353D6" w:rsidRDefault="000F224D" w:rsidP="00C353D6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353D6">
              <w:rPr>
                <w:rFonts w:ascii="Times New Roman" w:hAnsi="Times New Roman" w:cs="Times New Roman"/>
                <w:sz w:val="24"/>
              </w:rPr>
              <w:t>Предмет</w:t>
            </w:r>
          </w:p>
        </w:tc>
        <w:tc>
          <w:tcPr>
            <w:tcW w:w="7695" w:type="dxa"/>
            <w:vMerge w:val="restart"/>
            <w:vAlign w:val="center"/>
          </w:tcPr>
          <w:p w:rsidR="000F224D" w:rsidRPr="00C353D6" w:rsidRDefault="000F224D" w:rsidP="00C353D6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353D6">
              <w:rPr>
                <w:rFonts w:ascii="Times New Roman" w:hAnsi="Times New Roman" w:cs="Times New Roman"/>
                <w:sz w:val="24"/>
              </w:rPr>
              <w:t>Задание</w:t>
            </w:r>
          </w:p>
        </w:tc>
        <w:tc>
          <w:tcPr>
            <w:tcW w:w="1845" w:type="dxa"/>
            <w:vMerge w:val="restart"/>
            <w:vAlign w:val="center"/>
          </w:tcPr>
          <w:p w:rsidR="000F224D" w:rsidRPr="00C353D6" w:rsidRDefault="000F224D" w:rsidP="00C353D6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353D6">
              <w:rPr>
                <w:rFonts w:ascii="Times New Roman" w:hAnsi="Times New Roman" w:cs="Times New Roman"/>
                <w:sz w:val="24"/>
              </w:rPr>
              <w:t>ссылка на папку с файлом</w:t>
            </w:r>
          </w:p>
        </w:tc>
        <w:tc>
          <w:tcPr>
            <w:tcW w:w="3354" w:type="dxa"/>
            <w:gridSpan w:val="2"/>
            <w:vAlign w:val="center"/>
          </w:tcPr>
          <w:p w:rsidR="000F224D" w:rsidRPr="00C353D6" w:rsidRDefault="000F224D" w:rsidP="00C353D6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353D6">
              <w:rPr>
                <w:rFonts w:ascii="Times New Roman" w:hAnsi="Times New Roman" w:cs="Times New Roman"/>
                <w:sz w:val="24"/>
              </w:rPr>
              <w:t>Текущий контроль</w:t>
            </w:r>
          </w:p>
        </w:tc>
      </w:tr>
      <w:tr w:rsidR="000F224D" w:rsidRPr="00C353D6" w:rsidTr="00833292">
        <w:tc>
          <w:tcPr>
            <w:tcW w:w="2236" w:type="dxa"/>
            <w:vMerge/>
            <w:vAlign w:val="center"/>
          </w:tcPr>
          <w:p w:rsidR="000F224D" w:rsidRPr="00C353D6" w:rsidRDefault="000F224D" w:rsidP="00C353D6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695" w:type="dxa"/>
            <w:vMerge/>
            <w:vAlign w:val="center"/>
          </w:tcPr>
          <w:p w:rsidR="000F224D" w:rsidRPr="00C353D6" w:rsidRDefault="000F224D" w:rsidP="00C353D6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5" w:type="dxa"/>
            <w:vMerge/>
            <w:vAlign w:val="center"/>
          </w:tcPr>
          <w:p w:rsidR="000F224D" w:rsidRPr="00C353D6" w:rsidRDefault="000F224D" w:rsidP="00C353D6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81" w:type="dxa"/>
          </w:tcPr>
          <w:p w:rsidR="000F224D" w:rsidRPr="00C353D6" w:rsidRDefault="000F224D" w:rsidP="00C353D6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353D6">
              <w:rPr>
                <w:rFonts w:ascii="Times New Roman" w:hAnsi="Times New Roman" w:cs="Times New Roman"/>
                <w:sz w:val="24"/>
              </w:rPr>
              <w:t>форма</w:t>
            </w:r>
          </w:p>
        </w:tc>
        <w:tc>
          <w:tcPr>
            <w:tcW w:w="1773" w:type="dxa"/>
          </w:tcPr>
          <w:p w:rsidR="000F224D" w:rsidRPr="00C353D6" w:rsidRDefault="000F224D" w:rsidP="00C353D6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353D6">
              <w:rPr>
                <w:rFonts w:ascii="Times New Roman" w:hAnsi="Times New Roman" w:cs="Times New Roman"/>
                <w:sz w:val="24"/>
              </w:rPr>
              <w:t>сроки</w:t>
            </w:r>
          </w:p>
        </w:tc>
      </w:tr>
      <w:tr w:rsidR="000F224D" w:rsidRPr="00C353D6" w:rsidTr="00833292"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224D" w:rsidRPr="00C353D6" w:rsidRDefault="000F224D" w:rsidP="00C353D6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353D6">
              <w:rPr>
                <w:rFonts w:ascii="Times New Roman" w:hAnsi="Times New Roman" w:cs="Times New Roman"/>
                <w:sz w:val="24"/>
              </w:rPr>
              <w:t>литература</w:t>
            </w:r>
          </w:p>
        </w:tc>
        <w:tc>
          <w:tcPr>
            <w:tcW w:w="7695" w:type="dxa"/>
          </w:tcPr>
          <w:p w:rsidR="000F224D" w:rsidRDefault="000F224D" w:rsidP="00A33629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 w:rsidRPr="00C353D6">
              <w:rPr>
                <w:rFonts w:ascii="Times New Roman" w:hAnsi="Times New Roman" w:cs="Times New Roman"/>
                <w:sz w:val="24"/>
              </w:rPr>
              <w:t>﻿</w:t>
            </w:r>
            <w:r w:rsidRPr="00C353D6">
              <w:rPr>
                <w:rFonts w:ascii="Times New Roman" w:hAnsi="Times New Roman" w:cs="Times New Roman"/>
                <w:b/>
                <w:sz w:val="24"/>
                <w:szCs w:val="24"/>
              </w:rPr>
              <w:t>Урок в режиме ВКС</w:t>
            </w:r>
          </w:p>
          <w:p w:rsidR="000F224D" w:rsidRPr="00C353D6" w:rsidRDefault="000F224D" w:rsidP="00A33629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</w:p>
          <w:p w:rsidR="000F224D" w:rsidRPr="00C353D6" w:rsidRDefault="000F224D" w:rsidP="00A33629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 w:rsidRPr="00C353D6">
              <w:rPr>
                <w:rFonts w:ascii="Times New Roman" w:hAnsi="Times New Roman" w:cs="Times New Roman"/>
                <w:sz w:val="24"/>
                <w:highlight w:val="white"/>
              </w:rPr>
              <w:t>Подключиться к конференции Zoom</w:t>
            </w:r>
          </w:p>
          <w:p w:rsidR="000F224D" w:rsidRPr="00C353D6" w:rsidRDefault="000F224D" w:rsidP="00A33629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hyperlink r:id="rId11">
              <w:r w:rsidRPr="00C353D6">
                <w:rPr>
                  <w:rFonts w:ascii="Times New Roman" w:hAnsi="Times New Roman" w:cs="Times New Roman"/>
                  <w:color w:val="1155CC"/>
                  <w:sz w:val="24"/>
                  <w:highlight w:val="white"/>
                  <w:u w:val="single"/>
                </w:rPr>
                <w:t>https://us04web.zoom.us/j/73798063801?pwd=lBPGDERIN1I1_ee3e6o8R1lBVYIegs.1</w:t>
              </w:r>
            </w:hyperlink>
            <w:r w:rsidRPr="00C353D6">
              <w:rPr>
                <w:rFonts w:ascii="Times New Roman" w:hAnsi="Times New Roman" w:cs="Times New Roman"/>
                <w:sz w:val="24"/>
                <w:highlight w:val="white"/>
              </w:rPr>
              <w:t xml:space="preserve"> </w:t>
            </w:r>
          </w:p>
          <w:p w:rsidR="000F224D" w:rsidRPr="00C353D6" w:rsidRDefault="000F224D" w:rsidP="00A33629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 w:rsidRPr="00C353D6">
              <w:rPr>
                <w:rFonts w:ascii="Times New Roman" w:hAnsi="Times New Roman" w:cs="Times New Roman"/>
                <w:sz w:val="24"/>
                <w:highlight w:val="white"/>
              </w:rPr>
              <w:t>Идентификатор конференции: 737 9806 3801</w:t>
            </w:r>
          </w:p>
          <w:p w:rsidR="000F224D" w:rsidRPr="00C353D6" w:rsidRDefault="000F224D" w:rsidP="00A33629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353D6">
              <w:rPr>
                <w:rFonts w:ascii="Times New Roman" w:hAnsi="Times New Roman" w:cs="Times New Roman"/>
                <w:sz w:val="24"/>
                <w:highlight w:val="white"/>
              </w:rPr>
              <w:t>Код доступа: 555</w:t>
            </w:r>
          </w:p>
        </w:tc>
        <w:tc>
          <w:tcPr>
            <w:tcW w:w="1845" w:type="dxa"/>
          </w:tcPr>
          <w:p w:rsidR="000F224D" w:rsidRPr="00C353D6" w:rsidRDefault="000F224D" w:rsidP="00C353D6">
            <w:pPr>
              <w:pStyle w:val="normal0"/>
              <w:widowControl w:val="0"/>
              <w:spacing w:after="0" w:line="240" w:lineRule="auto"/>
              <w:ind w:left="72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81" w:type="dxa"/>
          </w:tcPr>
          <w:p w:rsidR="000F224D" w:rsidRPr="00C353D6" w:rsidRDefault="000F224D" w:rsidP="00C353D6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353D6">
              <w:rPr>
                <w:rFonts w:ascii="Times New Roman" w:hAnsi="Times New Roman" w:cs="Times New Roman"/>
                <w:sz w:val="24"/>
              </w:rPr>
              <w:t>письменные и устные ответы</w:t>
            </w:r>
          </w:p>
        </w:tc>
        <w:tc>
          <w:tcPr>
            <w:tcW w:w="1773" w:type="dxa"/>
          </w:tcPr>
          <w:p w:rsidR="000F224D" w:rsidRDefault="000F224D" w:rsidP="00A33629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353D6">
              <w:rPr>
                <w:rFonts w:ascii="Times New Roman" w:hAnsi="Times New Roman" w:cs="Times New Roman"/>
                <w:sz w:val="24"/>
              </w:rPr>
              <w:t xml:space="preserve">до 17.00 </w:t>
            </w:r>
          </w:p>
          <w:p w:rsidR="000F224D" w:rsidRPr="00C353D6" w:rsidRDefault="000F224D" w:rsidP="00A33629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15.02</w:t>
            </w:r>
          </w:p>
        </w:tc>
      </w:tr>
      <w:tr w:rsidR="000F224D" w:rsidRPr="00C353D6" w:rsidTr="00833292">
        <w:tc>
          <w:tcPr>
            <w:tcW w:w="22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224D" w:rsidRPr="00C353D6" w:rsidRDefault="000F224D" w:rsidP="00C353D6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353D6">
              <w:rPr>
                <w:rFonts w:ascii="Times New Roman" w:hAnsi="Times New Roman" w:cs="Times New Roman"/>
                <w:sz w:val="24"/>
              </w:rPr>
              <w:t>технология</w:t>
            </w:r>
          </w:p>
          <w:p w:rsidR="000F224D" w:rsidRPr="00C353D6" w:rsidRDefault="000F224D" w:rsidP="00C353D6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353D6">
              <w:rPr>
                <w:rFonts w:ascii="Times New Roman" w:hAnsi="Times New Roman" w:cs="Times New Roman"/>
                <w:sz w:val="24"/>
              </w:rPr>
              <w:t>девочки</w:t>
            </w:r>
          </w:p>
        </w:tc>
        <w:tc>
          <w:tcPr>
            <w:tcW w:w="7695" w:type="dxa"/>
          </w:tcPr>
          <w:p w:rsidR="000F224D" w:rsidRDefault="000F224D" w:rsidP="00C353D6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353D6">
              <w:rPr>
                <w:rFonts w:ascii="Times New Roman" w:hAnsi="Times New Roman" w:cs="Times New Roman"/>
                <w:sz w:val="24"/>
              </w:rPr>
              <w:t>Прочитать параграф № 28 “Лоскутное шитье”, стр.148-151.</w:t>
            </w:r>
          </w:p>
          <w:p w:rsidR="000F224D" w:rsidRDefault="000F224D" w:rsidP="00C353D6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353D6">
              <w:rPr>
                <w:rFonts w:ascii="Times New Roman" w:hAnsi="Times New Roman" w:cs="Times New Roman"/>
                <w:sz w:val="24"/>
              </w:rPr>
              <w:t xml:space="preserve">Устно ответить на вопросы 1, 2, 3 на стр.151. </w:t>
            </w:r>
          </w:p>
          <w:p w:rsidR="000F224D" w:rsidRPr="00C353D6" w:rsidRDefault="000F224D" w:rsidP="00C353D6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353D6">
              <w:rPr>
                <w:rFonts w:ascii="Times New Roman" w:hAnsi="Times New Roman" w:cs="Times New Roman"/>
                <w:sz w:val="24"/>
              </w:rPr>
              <w:t>Готовить поделку на выставку</w:t>
            </w:r>
          </w:p>
        </w:tc>
        <w:tc>
          <w:tcPr>
            <w:tcW w:w="1845" w:type="dxa"/>
          </w:tcPr>
          <w:p w:rsidR="000F224D" w:rsidRPr="00C353D6" w:rsidRDefault="000F224D" w:rsidP="00C353D6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81" w:type="dxa"/>
          </w:tcPr>
          <w:p w:rsidR="000F224D" w:rsidRPr="00C353D6" w:rsidRDefault="000F224D" w:rsidP="00C353D6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353D6">
              <w:rPr>
                <w:rFonts w:ascii="Times New Roman" w:hAnsi="Times New Roman" w:cs="Times New Roman"/>
                <w:sz w:val="24"/>
              </w:rPr>
              <w:t>предоставление поделки на выставку</w:t>
            </w:r>
          </w:p>
        </w:tc>
        <w:tc>
          <w:tcPr>
            <w:tcW w:w="1773" w:type="dxa"/>
          </w:tcPr>
          <w:p w:rsidR="000F224D" w:rsidRPr="00C353D6" w:rsidRDefault="000F224D" w:rsidP="00C353D6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353D6">
              <w:rPr>
                <w:rFonts w:ascii="Times New Roman" w:hAnsi="Times New Roman" w:cs="Times New Roman"/>
                <w:sz w:val="24"/>
              </w:rPr>
              <w:t>до начала следующего урока</w:t>
            </w:r>
          </w:p>
        </w:tc>
      </w:tr>
      <w:tr w:rsidR="000F224D" w:rsidRPr="00C353D6" w:rsidTr="00833292">
        <w:tc>
          <w:tcPr>
            <w:tcW w:w="22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224D" w:rsidRPr="00C353D6" w:rsidRDefault="000F224D" w:rsidP="00C353D6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353D6">
              <w:rPr>
                <w:rFonts w:ascii="Times New Roman" w:hAnsi="Times New Roman" w:cs="Times New Roman"/>
                <w:sz w:val="24"/>
              </w:rPr>
              <w:t>технология</w:t>
            </w:r>
          </w:p>
          <w:p w:rsidR="000F224D" w:rsidRPr="00C353D6" w:rsidRDefault="000F224D" w:rsidP="00C353D6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353D6">
              <w:rPr>
                <w:rFonts w:ascii="Times New Roman" w:hAnsi="Times New Roman" w:cs="Times New Roman"/>
                <w:sz w:val="24"/>
              </w:rPr>
              <w:t>мальчики</w:t>
            </w:r>
          </w:p>
        </w:tc>
        <w:tc>
          <w:tcPr>
            <w:tcW w:w="7695" w:type="dxa"/>
          </w:tcPr>
          <w:p w:rsidR="000F224D" w:rsidRDefault="000F224D" w:rsidP="00C353D6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353D6">
              <w:rPr>
                <w:rFonts w:ascii="Times New Roman" w:hAnsi="Times New Roman" w:cs="Times New Roman"/>
                <w:sz w:val="24"/>
              </w:rPr>
              <w:t xml:space="preserve">Прочитать параграф 14, страницы 74-75. </w:t>
            </w:r>
          </w:p>
          <w:p w:rsidR="000F224D" w:rsidRDefault="000F224D" w:rsidP="00C353D6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353D6">
              <w:rPr>
                <w:rFonts w:ascii="Times New Roman" w:hAnsi="Times New Roman" w:cs="Times New Roman"/>
                <w:sz w:val="24"/>
              </w:rPr>
              <w:t xml:space="preserve">Записать в тетрадь технологию резания металла и проволоки. </w:t>
            </w:r>
          </w:p>
          <w:p w:rsidR="000F224D" w:rsidRPr="00C353D6" w:rsidRDefault="000F224D" w:rsidP="00C353D6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353D6">
              <w:rPr>
                <w:rFonts w:ascii="Times New Roman" w:hAnsi="Times New Roman" w:cs="Times New Roman"/>
                <w:sz w:val="24"/>
              </w:rPr>
              <w:t>Записать и выучить правила безопасной работы при резании.</w:t>
            </w:r>
          </w:p>
        </w:tc>
        <w:tc>
          <w:tcPr>
            <w:tcW w:w="1845" w:type="dxa"/>
          </w:tcPr>
          <w:p w:rsidR="000F224D" w:rsidRPr="00C353D6" w:rsidRDefault="000F224D" w:rsidP="00C353D6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81" w:type="dxa"/>
          </w:tcPr>
          <w:p w:rsidR="000F224D" w:rsidRPr="00C353D6" w:rsidRDefault="000F224D" w:rsidP="00A33629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353D6">
              <w:rPr>
                <w:rFonts w:ascii="Times New Roman" w:hAnsi="Times New Roman" w:cs="Times New Roman"/>
                <w:sz w:val="24"/>
              </w:rPr>
              <w:t>краткий конспект</w:t>
            </w:r>
          </w:p>
        </w:tc>
        <w:tc>
          <w:tcPr>
            <w:tcW w:w="1773" w:type="dxa"/>
          </w:tcPr>
          <w:p w:rsidR="000F224D" w:rsidRPr="00C353D6" w:rsidRDefault="000F224D" w:rsidP="00A33629">
            <w:pPr>
              <w:pStyle w:val="normal0"/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C353D6">
              <w:rPr>
                <w:rFonts w:ascii="Times New Roman" w:hAnsi="Times New Roman" w:cs="Times New Roman"/>
                <w:sz w:val="24"/>
              </w:rPr>
              <w:t>до начала следующего занятия</w:t>
            </w:r>
          </w:p>
        </w:tc>
      </w:tr>
      <w:tr w:rsidR="000F224D" w:rsidRPr="00C353D6" w:rsidTr="00833292">
        <w:tc>
          <w:tcPr>
            <w:tcW w:w="22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224D" w:rsidRPr="00C353D6" w:rsidRDefault="000F224D" w:rsidP="00C353D6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353D6">
              <w:rPr>
                <w:rFonts w:ascii="Times New Roman" w:hAnsi="Times New Roman" w:cs="Times New Roman"/>
                <w:sz w:val="24"/>
              </w:rPr>
              <w:t>математика</w:t>
            </w:r>
          </w:p>
        </w:tc>
        <w:tc>
          <w:tcPr>
            <w:tcW w:w="7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224D" w:rsidRPr="00C353D6" w:rsidRDefault="000F224D" w:rsidP="00C353D6">
            <w:pPr>
              <w:pStyle w:val="normal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53D6">
              <w:rPr>
                <w:rFonts w:ascii="Times New Roman" w:hAnsi="Times New Roman"/>
                <w:sz w:val="24"/>
                <w:szCs w:val="24"/>
              </w:rPr>
              <w:t>Урок в режиме ВКС по регулярной ссылке</w:t>
            </w:r>
          </w:p>
          <w:p w:rsidR="000F224D" w:rsidRPr="00C353D6" w:rsidRDefault="000F224D" w:rsidP="00C353D6">
            <w:pPr>
              <w:pStyle w:val="normal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53D6">
              <w:rPr>
                <w:rFonts w:ascii="Times New Roman" w:hAnsi="Times New Roman"/>
                <w:sz w:val="24"/>
                <w:szCs w:val="24"/>
              </w:rPr>
              <w:t>Идентификатор конференции: 4917395482</w:t>
            </w:r>
          </w:p>
          <w:p w:rsidR="000F224D" w:rsidRPr="00C353D6" w:rsidRDefault="000F224D" w:rsidP="00C353D6">
            <w:pPr>
              <w:pStyle w:val="normal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53D6">
              <w:rPr>
                <w:rFonts w:ascii="Times New Roman" w:hAnsi="Times New Roman"/>
                <w:sz w:val="24"/>
                <w:szCs w:val="24"/>
              </w:rPr>
              <w:t>Пароль смотрите   в группе</w:t>
            </w:r>
          </w:p>
          <w:p w:rsidR="000F224D" w:rsidRDefault="000F224D" w:rsidP="00C353D6">
            <w:pPr>
              <w:pStyle w:val="normal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53D6">
              <w:rPr>
                <w:rFonts w:ascii="Times New Roman" w:hAnsi="Times New Roman"/>
                <w:sz w:val="24"/>
                <w:szCs w:val="24"/>
              </w:rPr>
              <w:t>Выполнить  на сайте УЧИ РУ  задание от учителя: тест 158</w:t>
            </w:r>
          </w:p>
          <w:p w:rsidR="000F224D" w:rsidRPr="00C353D6" w:rsidRDefault="000F224D" w:rsidP="00C353D6">
            <w:pPr>
              <w:pStyle w:val="normal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224D" w:rsidRPr="00C353D6" w:rsidRDefault="000F224D" w:rsidP="00C353D6">
            <w:pPr>
              <w:pStyle w:val="normal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53D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224D" w:rsidRPr="00C353D6" w:rsidRDefault="000F224D" w:rsidP="00C353D6">
            <w:pPr>
              <w:pStyle w:val="normal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53D6">
              <w:rPr>
                <w:rFonts w:ascii="Times New Roman" w:hAnsi="Times New Roman"/>
                <w:sz w:val="24"/>
                <w:szCs w:val="24"/>
              </w:rPr>
              <w:t>Тест 156</w:t>
            </w:r>
          </w:p>
          <w:p w:rsidR="000F224D" w:rsidRPr="00C353D6" w:rsidRDefault="000F224D" w:rsidP="00C353D6">
            <w:pPr>
              <w:pStyle w:val="normal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53D6">
              <w:rPr>
                <w:rFonts w:ascii="Times New Roman" w:hAnsi="Times New Roman"/>
                <w:sz w:val="24"/>
                <w:szCs w:val="24"/>
              </w:rPr>
              <w:t xml:space="preserve">на сайте УЧИ РУ </w:t>
            </w:r>
          </w:p>
        </w:tc>
        <w:tc>
          <w:tcPr>
            <w:tcW w:w="17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224D" w:rsidRPr="00C353D6" w:rsidRDefault="000F224D" w:rsidP="00C353D6">
            <w:pPr>
              <w:pStyle w:val="normal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53D6">
              <w:rPr>
                <w:rFonts w:ascii="Times New Roman" w:hAnsi="Times New Roman"/>
                <w:sz w:val="24"/>
                <w:szCs w:val="24"/>
              </w:rPr>
              <w:t>До 17.00</w:t>
            </w:r>
          </w:p>
          <w:p w:rsidR="000F224D" w:rsidRPr="00C353D6" w:rsidRDefault="000F224D" w:rsidP="00C353D6">
            <w:pPr>
              <w:pStyle w:val="normal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53D6">
              <w:rPr>
                <w:rFonts w:ascii="Times New Roman" w:hAnsi="Times New Roman"/>
                <w:sz w:val="24"/>
                <w:szCs w:val="24"/>
              </w:rPr>
              <w:t>16.02</w:t>
            </w:r>
          </w:p>
        </w:tc>
      </w:tr>
      <w:tr w:rsidR="000F224D" w:rsidRPr="00C353D6" w:rsidTr="00833292">
        <w:tc>
          <w:tcPr>
            <w:tcW w:w="22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224D" w:rsidRPr="00C353D6" w:rsidRDefault="000F224D" w:rsidP="00C353D6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353D6">
              <w:rPr>
                <w:rFonts w:ascii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7695" w:type="dxa"/>
          </w:tcPr>
          <w:p w:rsidR="000F224D" w:rsidRDefault="000F224D" w:rsidP="00CA5D67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 w:rsidRPr="00C353D6">
              <w:rPr>
                <w:rFonts w:ascii="Times New Roman" w:hAnsi="Times New Roman" w:cs="Times New Roman"/>
                <w:sz w:val="24"/>
              </w:rPr>
              <w:t>﻿</w:t>
            </w:r>
            <w:r w:rsidRPr="00C353D6">
              <w:rPr>
                <w:rFonts w:ascii="Times New Roman" w:hAnsi="Times New Roman" w:cs="Times New Roman"/>
                <w:b/>
                <w:sz w:val="24"/>
                <w:szCs w:val="24"/>
              </w:rPr>
              <w:t>Урок в режиме ВКС</w:t>
            </w:r>
          </w:p>
          <w:p w:rsidR="000F224D" w:rsidRPr="00C353D6" w:rsidRDefault="000F224D" w:rsidP="00CA5D67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</w:p>
          <w:p w:rsidR="000F224D" w:rsidRPr="00C353D6" w:rsidRDefault="000F224D" w:rsidP="00CA5D67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 w:rsidRPr="00C353D6">
              <w:rPr>
                <w:rFonts w:ascii="Times New Roman" w:hAnsi="Times New Roman" w:cs="Times New Roman"/>
                <w:sz w:val="24"/>
                <w:highlight w:val="white"/>
              </w:rPr>
              <w:t>Подключиться к конференции Zoom</w:t>
            </w:r>
          </w:p>
          <w:p w:rsidR="000F224D" w:rsidRPr="00C353D6" w:rsidRDefault="000F224D" w:rsidP="00CA5D67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hyperlink r:id="rId12">
              <w:r w:rsidRPr="00C353D6">
                <w:rPr>
                  <w:rFonts w:ascii="Times New Roman" w:hAnsi="Times New Roman" w:cs="Times New Roman"/>
                  <w:color w:val="1155CC"/>
                  <w:sz w:val="24"/>
                  <w:highlight w:val="white"/>
                  <w:u w:val="single"/>
                </w:rPr>
                <w:t>https://us04web.zoom.us/j/73798063801?pwd=lBPGDERIN1I1_ee3e6o8R1lBVYIegs.1</w:t>
              </w:r>
            </w:hyperlink>
            <w:r w:rsidRPr="00C353D6">
              <w:rPr>
                <w:rFonts w:ascii="Times New Roman" w:hAnsi="Times New Roman" w:cs="Times New Roman"/>
                <w:sz w:val="24"/>
                <w:highlight w:val="white"/>
              </w:rPr>
              <w:t xml:space="preserve"> </w:t>
            </w:r>
          </w:p>
          <w:p w:rsidR="000F224D" w:rsidRPr="00C353D6" w:rsidRDefault="000F224D" w:rsidP="00CA5D67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 w:rsidRPr="00C353D6">
              <w:rPr>
                <w:rFonts w:ascii="Times New Roman" w:hAnsi="Times New Roman" w:cs="Times New Roman"/>
                <w:sz w:val="24"/>
                <w:highlight w:val="white"/>
              </w:rPr>
              <w:t>Идентификатор конференции: 737 9806 3801</w:t>
            </w:r>
          </w:p>
          <w:p w:rsidR="000F224D" w:rsidRPr="00C353D6" w:rsidRDefault="000F224D" w:rsidP="00CA5D67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353D6">
              <w:rPr>
                <w:rFonts w:ascii="Times New Roman" w:hAnsi="Times New Roman" w:cs="Times New Roman"/>
                <w:sz w:val="24"/>
                <w:highlight w:val="white"/>
              </w:rPr>
              <w:t>Код доступа: 555</w:t>
            </w:r>
          </w:p>
        </w:tc>
        <w:tc>
          <w:tcPr>
            <w:tcW w:w="1845" w:type="dxa"/>
          </w:tcPr>
          <w:p w:rsidR="000F224D" w:rsidRPr="00C353D6" w:rsidRDefault="000F224D" w:rsidP="00CA5D67">
            <w:pPr>
              <w:pStyle w:val="normal0"/>
              <w:widowControl w:val="0"/>
              <w:spacing w:after="0" w:line="240" w:lineRule="auto"/>
              <w:ind w:left="72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81" w:type="dxa"/>
          </w:tcPr>
          <w:p w:rsidR="000F224D" w:rsidRPr="00C353D6" w:rsidRDefault="000F224D" w:rsidP="00CA5D67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353D6">
              <w:rPr>
                <w:rFonts w:ascii="Times New Roman" w:hAnsi="Times New Roman" w:cs="Times New Roman"/>
                <w:sz w:val="24"/>
              </w:rPr>
              <w:t>письменные и устные ответы</w:t>
            </w:r>
          </w:p>
        </w:tc>
        <w:tc>
          <w:tcPr>
            <w:tcW w:w="1773" w:type="dxa"/>
          </w:tcPr>
          <w:p w:rsidR="000F224D" w:rsidRDefault="000F224D" w:rsidP="00CA5D67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353D6">
              <w:rPr>
                <w:rFonts w:ascii="Times New Roman" w:hAnsi="Times New Roman" w:cs="Times New Roman"/>
                <w:sz w:val="24"/>
              </w:rPr>
              <w:t xml:space="preserve">до 17.00 </w:t>
            </w:r>
          </w:p>
          <w:p w:rsidR="000F224D" w:rsidRPr="00C353D6" w:rsidRDefault="000F224D" w:rsidP="00CA5D67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15.02</w:t>
            </w:r>
          </w:p>
        </w:tc>
      </w:tr>
      <w:tr w:rsidR="000F224D" w:rsidRPr="00C353D6" w:rsidTr="00833292">
        <w:tc>
          <w:tcPr>
            <w:tcW w:w="22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224D" w:rsidRPr="00C353D6" w:rsidRDefault="000F224D" w:rsidP="00C353D6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353D6">
              <w:rPr>
                <w:rFonts w:ascii="Times New Roman" w:hAnsi="Times New Roman" w:cs="Times New Roman"/>
                <w:sz w:val="24"/>
              </w:rPr>
              <w:t>английский язык</w:t>
            </w:r>
          </w:p>
          <w:p w:rsidR="000F224D" w:rsidRPr="00C353D6" w:rsidRDefault="000F224D" w:rsidP="00C353D6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353D6">
              <w:rPr>
                <w:rFonts w:ascii="Times New Roman" w:hAnsi="Times New Roman" w:cs="Times New Roman"/>
                <w:sz w:val="24"/>
              </w:rPr>
              <w:t xml:space="preserve">1 группа </w:t>
            </w:r>
          </w:p>
          <w:p w:rsidR="000F224D" w:rsidRPr="00C353D6" w:rsidRDefault="000F224D" w:rsidP="00C353D6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353D6">
              <w:rPr>
                <w:rFonts w:ascii="Times New Roman" w:hAnsi="Times New Roman" w:cs="Times New Roman"/>
                <w:sz w:val="24"/>
              </w:rPr>
              <w:t>(Ляшенко Н.В.)</w:t>
            </w:r>
          </w:p>
        </w:tc>
        <w:tc>
          <w:tcPr>
            <w:tcW w:w="7695" w:type="dxa"/>
          </w:tcPr>
          <w:p w:rsidR="000F224D" w:rsidRPr="00C353D6" w:rsidRDefault="000F224D" w:rsidP="00A33629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highlight w:val="white"/>
              </w:rPr>
            </w:pPr>
            <w:r w:rsidRPr="00C353D6">
              <w:rPr>
                <w:rFonts w:ascii="Times New Roman" w:hAnsi="Times New Roman" w:cs="Times New Roman"/>
                <w:b/>
                <w:sz w:val="24"/>
                <w:highlight w:val="white"/>
              </w:rPr>
              <w:t>Урок в режиме ВКС.</w:t>
            </w:r>
          </w:p>
          <w:p w:rsidR="000F224D" w:rsidRPr="00C353D6" w:rsidRDefault="000F224D" w:rsidP="00C353D6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3D6">
              <w:rPr>
                <w:rFonts w:ascii="Times New Roman" w:hAnsi="Times New Roman" w:cs="Times New Roman"/>
                <w:sz w:val="24"/>
                <w:szCs w:val="24"/>
              </w:rPr>
              <w:t>Подключиться к конференции Zoom</w:t>
            </w:r>
          </w:p>
          <w:p w:rsidR="000F224D" w:rsidRPr="00C353D6" w:rsidRDefault="000F224D" w:rsidP="00C353D6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>
              <w:r w:rsidRPr="00C353D6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https://us04web.zoom.us/j/5611535822?pwd=dXZjbnZCSS9TTERZMFhIQjJrUDRCZz09</w:t>
              </w:r>
            </w:hyperlink>
          </w:p>
          <w:p w:rsidR="000F224D" w:rsidRPr="00C353D6" w:rsidRDefault="000F224D" w:rsidP="00C353D6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3D6">
              <w:rPr>
                <w:rFonts w:ascii="Times New Roman" w:hAnsi="Times New Roman" w:cs="Times New Roman"/>
                <w:sz w:val="24"/>
                <w:szCs w:val="24"/>
              </w:rPr>
              <w:t>Идентификатор конференции: 561 153 5822</w:t>
            </w:r>
          </w:p>
          <w:p w:rsidR="000F224D" w:rsidRPr="00C353D6" w:rsidRDefault="000F224D" w:rsidP="00C353D6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3D6">
              <w:rPr>
                <w:rFonts w:ascii="Times New Roman" w:hAnsi="Times New Roman" w:cs="Times New Roman"/>
                <w:sz w:val="24"/>
                <w:szCs w:val="24"/>
              </w:rPr>
              <w:t>Код доступа: 816826</w:t>
            </w:r>
          </w:p>
          <w:p w:rsidR="000F224D" w:rsidRPr="00C353D6" w:rsidRDefault="000F224D" w:rsidP="00C353D6">
            <w:pPr>
              <w:pStyle w:val="normal0"/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845" w:type="dxa"/>
          </w:tcPr>
          <w:p w:rsidR="000F224D" w:rsidRPr="00C353D6" w:rsidRDefault="000F224D" w:rsidP="00C353D6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81" w:type="dxa"/>
          </w:tcPr>
          <w:p w:rsidR="000F224D" w:rsidRPr="00C353D6" w:rsidRDefault="000F224D" w:rsidP="00A33629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353D6">
              <w:rPr>
                <w:rFonts w:ascii="Times New Roman" w:hAnsi="Times New Roman" w:cs="Times New Roman"/>
                <w:sz w:val="24"/>
              </w:rPr>
              <w:t>выполнение упражнений</w:t>
            </w:r>
          </w:p>
        </w:tc>
        <w:tc>
          <w:tcPr>
            <w:tcW w:w="1773" w:type="dxa"/>
          </w:tcPr>
          <w:p w:rsidR="000F224D" w:rsidRPr="00C353D6" w:rsidRDefault="000F224D" w:rsidP="00A33629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353D6">
              <w:rPr>
                <w:rFonts w:ascii="Times New Roman" w:hAnsi="Times New Roman" w:cs="Times New Roman"/>
                <w:sz w:val="24"/>
              </w:rPr>
              <w:t>до начала следующего занятия</w:t>
            </w:r>
          </w:p>
        </w:tc>
      </w:tr>
      <w:tr w:rsidR="000F224D" w:rsidRPr="00C353D6" w:rsidTr="00833292">
        <w:tc>
          <w:tcPr>
            <w:tcW w:w="2236" w:type="dxa"/>
          </w:tcPr>
          <w:p w:rsidR="000F224D" w:rsidRPr="00C353D6" w:rsidRDefault="000F224D" w:rsidP="00C353D6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353D6">
              <w:rPr>
                <w:rFonts w:ascii="Times New Roman" w:hAnsi="Times New Roman" w:cs="Times New Roman"/>
                <w:sz w:val="24"/>
              </w:rPr>
              <w:t>английский язык</w:t>
            </w:r>
          </w:p>
          <w:p w:rsidR="000F224D" w:rsidRPr="00C353D6" w:rsidRDefault="000F224D" w:rsidP="00C353D6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353D6">
              <w:rPr>
                <w:rFonts w:ascii="Times New Roman" w:hAnsi="Times New Roman" w:cs="Times New Roman"/>
                <w:sz w:val="24"/>
              </w:rPr>
              <w:t xml:space="preserve"> 2 группа</w:t>
            </w:r>
          </w:p>
          <w:p w:rsidR="000F224D" w:rsidRPr="00C353D6" w:rsidRDefault="000F224D" w:rsidP="00C353D6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353D6">
              <w:rPr>
                <w:rFonts w:ascii="Times New Roman" w:hAnsi="Times New Roman" w:cs="Times New Roman"/>
                <w:sz w:val="24"/>
              </w:rPr>
              <w:t>(Валге Л.В.)</w:t>
            </w:r>
          </w:p>
        </w:tc>
        <w:tc>
          <w:tcPr>
            <w:tcW w:w="7695" w:type="dxa"/>
          </w:tcPr>
          <w:p w:rsidR="000F224D" w:rsidRPr="00C353D6" w:rsidRDefault="000F224D" w:rsidP="00C353D6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highlight w:val="white"/>
              </w:rPr>
            </w:pPr>
            <w:r w:rsidRPr="00C353D6">
              <w:rPr>
                <w:rFonts w:ascii="Times New Roman" w:hAnsi="Times New Roman" w:cs="Times New Roman"/>
                <w:b/>
                <w:sz w:val="24"/>
                <w:highlight w:val="white"/>
              </w:rPr>
              <w:t>Урок в режиме ВКС.</w:t>
            </w:r>
          </w:p>
          <w:p w:rsidR="000F224D" w:rsidRPr="00C353D6" w:rsidRDefault="000F224D" w:rsidP="00C353D6">
            <w:pPr>
              <w:pStyle w:val="normal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353D6">
              <w:rPr>
                <w:rFonts w:ascii="Times New Roman" w:hAnsi="Times New Roman" w:cs="Times New Roman"/>
                <w:sz w:val="24"/>
              </w:rPr>
              <w:t>Вр</w:t>
            </w:r>
            <w:r>
              <w:rPr>
                <w:rFonts w:ascii="Times New Roman" w:hAnsi="Times New Roman" w:cs="Times New Roman"/>
                <w:sz w:val="24"/>
              </w:rPr>
              <w:t>емя: </w:t>
            </w:r>
            <w:r w:rsidRPr="00C353D6">
              <w:rPr>
                <w:rFonts w:ascii="Times New Roman" w:hAnsi="Times New Roman" w:cs="Times New Roman"/>
                <w:sz w:val="24"/>
              </w:rPr>
              <w:t xml:space="preserve">12:10 </w:t>
            </w:r>
            <w:hyperlink r:id="rId14">
              <w:r w:rsidRPr="00C353D6">
                <w:rPr>
                  <w:rFonts w:ascii="Times New Roman" w:hAnsi="Times New Roman" w:cs="Times New Roman"/>
                  <w:color w:val="1155CC"/>
                  <w:sz w:val="24"/>
                  <w:u w:val="single"/>
                </w:rPr>
                <w:t>https://us04web.zoom.us/j/75215228197?pwd=XUuwF7sGhbA_HwnGdjAcdUIIHyAX03.1</w:t>
              </w:r>
            </w:hyperlink>
            <w:r w:rsidRPr="00C353D6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0F224D" w:rsidRPr="00C353D6" w:rsidRDefault="000F224D" w:rsidP="00C353D6">
            <w:pPr>
              <w:pStyle w:val="normal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353D6">
              <w:rPr>
                <w:rFonts w:ascii="Times New Roman" w:hAnsi="Times New Roman" w:cs="Times New Roman"/>
                <w:sz w:val="24"/>
              </w:rPr>
              <w:t>Идентификатор конференции: 752 1522 8197</w:t>
            </w:r>
          </w:p>
          <w:p w:rsidR="000F224D" w:rsidRPr="00C353D6" w:rsidRDefault="000F224D" w:rsidP="00C353D6">
            <w:pPr>
              <w:pStyle w:val="normal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353D6">
              <w:rPr>
                <w:rFonts w:ascii="Times New Roman" w:hAnsi="Times New Roman" w:cs="Times New Roman"/>
                <w:sz w:val="24"/>
              </w:rPr>
              <w:t>Код доступа: 555</w:t>
            </w:r>
          </w:p>
          <w:p w:rsidR="000F224D" w:rsidRPr="00C353D6" w:rsidRDefault="000F224D" w:rsidP="00C353D6">
            <w:pPr>
              <w:pStyle w:val="normal0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353D6">
              <w:rPr>
                <w:rFonts w:ascii="Times New Roman" w:hAnsi="Times New Roman" w:cs="Times New Roman"/>
                <w:sz w:val="24"/>
              </w:rPr>
              <w:t>Выполнить упр</w:t>
            </w:r>
            <w:r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C353D6">
              <w:rPr>
                <w:rFonts w:ascii="Times New Roman" w:hAnsi="Times New Roman" w:cs="Times New Roman"/>
                <w:sz w:val="24"/>
              </w:rPr>
              <w:t xml:space="preserve"> 1-4</w:t>
            </w:r>
            <w:r>
              <w:rPr>
                <w:rFonts w:ascii="Times New Roman" w:hAnsi="Times New Roman" w:cs="Times New Roman"/>
                <w:sz w:val="24"/>
              </w:rPr>
              <w:t xml:space="preserve"> на </w:t>
            </w:r>
            <w:r w:rsidRPr="00C353D6">
              <w:rPr>
                <w:rFonts w:ascii="Times New Roman" w:hAnsi="Times New Roman" w:cs="Times New Roman"/>
                <w:sz w:val="24"/>
              </w:rPr>
              <w:t xml:space="preserve"> стр.74.</w:t>
            </w:r>
          </w:p>
          <w:p w:rsidR="000F224D" w:rsidRPr="00C353D6" w:rsidRDefault="000F224D" w:rsidP="00C353D6">
            <w:pPr>
              <w:pStyle w:val="normal0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353D6">
              <w:rPr>
                <w:rFonts w:ascii="Times New Roman" w:hAnsi="Times New Roman" w:cs="Times New Roman"/>
                <w:sz w:val="24"/>
              </w:rPr>
              <w:t>Пользуясь записями в тетради, уме</w:t>
            </w:r>
            <w:r>
              <w:rPr>
                <w:rFonts w:ascii="Times New Roman" w:hAnsi="Times New Roman" w:cs="Times New Roman"/>
                <w:sz w:val="24"/>
              </w:rPr>
              <w:t xml:space="preserve">йте </w:t>
            </w:r>
            <w:r w:rsidRPr="00C353D6">
              <w:rPr>
                <w:rFonts w:ascii="Times New Roman" w:hAnsi="Times New Roman" w:cs="Times New Roman"/>
                <w:sz w:val="24"/>
              </w:rPr>
              <w:t xml:space="preserve"> описывать типы животных.</w:t>
            </w:r>
          </w:p>
        </w:tc>
        <w:tc>
          <w:tcPr>
            <w:tcW w:w="1845" w:type="dxa"/>
          </w:tcPr>
          <w:p w:rsidR="000F224D" w:rsidRPr="00C353D6" w:rsidRDefault="000F224D" w:rsidP="00C353D6">
            <w:pPr>
              <w:pStyle w:val="normal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81" w:type="dxa"/>
          </w:tcPr>
          <w:p w:rsidR="000F224D" w:rsidRPr="00C353D6" w:rsidRDefault="000F224D" w:rsidP="00A33629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353D6">
              <w:rPr>
                <w:rFonts w:ascii="Times New Roman" w:hAnsi="Times New Roman" w:cs="Times New Roman"/>
                <w:sz w:val="24"/>
              </w:rPr>
              <w:t>письменные упражнения, устный ответ на уроке</w:t>
            </w:r>
          </w:p>
        </w:tc>
        <w:tc>
          <w:tcPr>
            <w:tcW w:w="1773" w:type="dxa"/>
          </w:tcPr>
          <w:p w:rsidR="000F224D" w:rsidRPr="00C353D6" w:rsidRDefault="000F224D" w:rsidP="00C353D6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353D6">
              <w:rPr>
                <w:rFonts w:ascii="Times New Roman" w:hAnsi="Times New Roman" w:cs="Times New Roman"/>
                <w:sz w:val="24"/>
              </w:rPr>
              <w:t>следующий урок</w:t>
            </w:r>
          </w:p>
          <w:p w:rsidR="000F224D" w:rsidRPr="00C353D6" w:rsidRDefault="000F224D" w:rsidP="00C353D6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0F224D" w:rsidRPr="00C353D6" w:rsidRDefault="000F224D" w:rsidP="00C353D6">
      <w:pPr>
        <w:pStyle w:val="normal0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0F224D" w:rsidRDefault="000F224D" w:rsidP="00C353D6">
      <w:pPr>
        <w:pStyle w:val="normal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</w:rPr>
      </w:pPr>
    </w:p>
    <w:p w:rsidR="000F224D" w:rsidRDefault="000F224D" w:rsidP="00C353D6">
      <w:pPr>
        <w:pStyle w:val="normal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</w:rPr>
      </w:pPr>
    </w:p>
    <w:p w:rsidR="000F224D" w:rsidRDefault="000F224D" w:rsidP="00C353D6">
      <w:pPr>
        <w:pStyle w:val="normal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</w:rPr>
      </w:pPr>
    </w:p>
    <w:p w:rsidR="000F224D" w:rsidRDefault="000F224D" w:rsidP="00C353D6">
      <w:pPr>
        <w:pStyle w:val="normal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</w:rPr>
      </w:pPr>
    </w:p>
    <w:p w:rsidR="000F224D" w:rsidRDefault="000F224D" w:rsidP="00C353D6">
      <w:pPr>
        <w:pStyle w:val="normal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</w:rPr>
      </w:pPr>
    </w:p>
    <w:p w:rsidR="000F224D" w:rsidRDefault="000F224D" w:rsidP="00C353D6">
      <w:pPr>
        <w:pStyle w:val="normal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</w:rPr>
      </w:pPr>
    </w:p>
    <w:p w:rsidR="000F224D" w:rsidRDefault="000F224D" w:rsidP="00C353D6">
      <w:pPr>
        <w:pStyle w:val="normal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</w:rPr>
      </w:pPr>
    </w:p>
    <w:p w:rsidR="000F224D" w:rsidRDefault="000F224D" w:rsidP="00C353D6">
      <w:pPr>
        <w:pStyle w:val="normal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</w:rPr>
      </w:pPr>
    </w:p>
    <w:p w:rsidR="000F224D" w:rsidRDefault="000F224D" w:rsidP="00C353D6">
      <w:pPr>
        <w:pStyle w:val="normal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</w:rPr>
      </w:pPr>
      <w:r w:rsidRPr="00C353D6">
        <w:rPr>
          <w:rFonts w:ascii="Times New Roman" w:hAnsi="Times New Roman" w:cs="Times New Roman"/>
          <w:b/>
          <w:sz w:val="24"/>
        </w:rPr>
        <w:t xml:space="preserve">Среда, 16.02 </w:t>
      </w:r>
    </w:p>
    <w:p w:rsidR="000F224D" w:rsidRPr="00C353D6" w:rsidRDefault="000F224D" w:rsidP="00C353D6">
      <w:pPr>
        <w:pStyle w:val="normal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</w:rPr>
      </w:pPr>
    </w:p>
    <w:tbl>
      <w:tblPr>
        <w:tblW w:w="15130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236"/>
        <w:gridCol w:w="7725"/>
        <w:gridCol w:w="1815"/>
        <w:gridCol w:w="1581"/>
        <w:gridCol w:w="1773"/>
      </w:tblGrid>
      <w:tr w:rsidR="000F224D" w:rsidRPr="00C353D6" w:rsidTr="00833292">
        <w:tc>
          <w:tcPr>
            <w:tcW w:w="2236" w:type="dxa"/>
            <w:vMerge w:val="restart"/>
            <w:vAlign w:val="center"/>
          </w:tcPr>
          <w:p w:rsidR="000F224D" w:rsidRPr="00CA5D67" w:rsidRDefault="000F224D" w:rsidP="00C353D6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A5D67">
              <w:rPr>
                <w:rFonts w:ascii="Times New Roman" w:hAnsi="Times New Roman" w:cs="Times New Roman"/>
                <w:b/>
                <w:sz w:val="24"/>
              </w:rPr>
              <w:t>Предмет</w:t>
            </w:r>
          </w:p>
        </w:tc>
        <w:tc>
          <w:tcPr>
            <w:tcW w:w="7725" w:type="dxa"/>
            <w:vMerge w:val="restart"/>
            <w:vAlign w:val="center"/>
          </w:tcPr>
          <w:p w:rsidR="000F224D" w:rsidRPr="00CA5D67" w:rsidRDefault="000F224D" w:rsidP="00C353D6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A5D67">
              <w:rPr>
                <w:rFonts w:ascii="Times New Roman" w:hAnsi="Times New Roman" w:cs="Times New Roman"/>
                <w:b/>
                <w:sz w:val="24"/>
              </w:rPr>
              <w:t>Задание</w:t>
            </w:r>
          </w:p>
        </w:tc>
        <w:tc>
          <w:tcPr>
            <w:tcW w:w="1815" w:type="dxa"/>
            <w:vMerge w:val="restart"/>
            <w:vAlign w:val="center"/>
          </w:tcPr>
          <w:p w:rsidR="000F224D" w:rsidRPr="00CA5D67" w:rsidRDefault="000F224D" w:rsidP="00C353D6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A5D67">
              <w:rPr>
                <w:rFonts w:ascii="Times New Roman" w:hAnsi="Times New Roman" w:cs="Times New Roman"/>
                <w:b/>
                <w:sz w:val="24"/>
              </w:rPr>
              <w:t>ссылка на папку с файлом</w:t>
            </w:r>
          </w:p>
        </w:tc>
        <w:tc>
          <w:tcPr>
            <w:tcW w:w="3354" w:type="dxa"/>
            <w:gridSpan w:val="2"/>
            <w:vAlign w:val="center"/>
          </w:tcPr>
          <w:p w:rsidR="000F224D" w:rsidRPr="00CA5D67" w:rsidRDefault="000F224D" w:rsidP="00C353D6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A5D67">
              <w:rPr>
                <w:rFonts w:ascii="Times New Roman" w:hAnsi="Times New Roman" w:cs="Times New Roman"/>
                <w:b/>
                <w:sz w:val="24"/>
              </w:rPr>
              <w:t>Текущий контроль</w:t>
            </w:r>
          </w:p>
        </w:tc>
      </w:tr>
      <w:tr w:rsidR="000F224D" w:rsidRPr="00C353D6" w:rsidTr="00833292">
        <w:trPr>
          <w:trHeight w:val="315"/>
        </w:trPr>
        <w:tc>
          <w:tcPr>
            <w:tcW w:w="2236" w:type="dxa"/>
            <w:vMerge/>
            <w:vAlign w:val="center"/>
          </w:tcPr>
          <w:p w:rsidR="000F224D" w:rsidRPr="00CA5D67" w:rsidRDefault="000F224D" w:rsidP="00C353D6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725" w:type="dxa"/>
            <w:vMerge/>
            <w:vAlign w:val="center"/>
          </w:tcPr>
          <w:p w:rsidR="000F224D" w:rsidRPr="00CA5D67" w:rsidRDefault="000F224D" w:rsidP="00C353D6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15" w:type="dxa"/>
            <w:vMerge/>
            <w:vAlign w:val="center"/>
          </w:tcPr>
          <w:p w:rsidR="000F224D" w:rsidRPr="00CA5D67" w:rsidRDefault="000F224D" w:rsidP="00C353D6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81" w:type="dxa"/>
          </w:tcPr>
          <w:p w:rsidR="000F224D" w:rsidRPr="00CA5D67" w:rsidRDefault="000F224D" w:rsidP="00C353D6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A5D67">
              <w:rPr>
                <w:rFonts w:ascii="Times New Roman" w:hAnsi="Times New Roman" w:cs="Times New Roman"/>
                <w:b/>
                <w:sz w:val="24"/>
              </w:rPr>
              <w:t>форма</w:t>
            </w:r>
          </w:p>
        </w:tc>
        <w:tc>
          <w:tcPr>
            <w:tcW w:w="1773" w:type="dxa"/>
          </w:tcPr>
          <w:p w:rsidR="000F224D" w:rsidRPr="00CA5D67" w:rsidRDefault="000F224D" w:rsidP="00C353D6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A5D67">
              <w:rPr>
                <w:rFonts w:ascii="Times New Roman" w:hAnsi="Times New Roman" w:cs="Times New Roman"/>
                <w:b/>
                <w:sz w:val="24"/>
              </w:rPr>
              <w:t>сроки</w:t>
            </w:r>
          </w:p>
        </w:tc>
      </w:tr>
      <w:tr w:rsidR="000F224D" w:rsidRPr="00C353D6" w:rsidTr="00833292"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224D" w:rsidRPr="00C353D6" w:rsidRDefault="000F224D" w:rsidP="00C353D6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353D6">
              <w:rPr>
                <w:rFonts w:ascii="Times New Roman" w:hAnsi="Times New Roman" w:cs="Times New Roman"/>
                <w:sz w:val="24"/>
              </w:rPr>
              <w:t>математика</w:t>
            </w:r>
          </w:p>
        </w:tc>
        <w:tc>
          <w:tcPr>
            <w:tcW w:w="7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224D" w:rsidRPr="00CA5D67" w:rsidRDefault="000F224D" w:rsidP="00C353D6">
            <w:pPr>
              <w:pStyle w:val="normal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A5D67">
              <w:rPr>
                <w:rFonts w:ascii="Times New Roman" w:hAnsi="Times New Roman"/>
                <w:b/>
                <w:sz w:val="24"/>
                <w:szCs w:val="24"/>
              </w:rPr>
              <w:t>Урок в режиме ВКС по регулярной ссылке</w:t>
            </w:r>
          </w:p>
          <w:p w:rsidR="000F224D" w:rsidRPr="00C353D6" w:rsidRDefault="000F224D" w:rsidP="00C353D6">
            <w:pPr>
              <w:pStyle w:val="normal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53D6">
              <w:rPr>
                <w:rFonts w:ascii="Times New Roman" w:hAnsi="Times New Roman"/>
                <w:sz w:val="24"/>
                <w:szCs w:val="24"/>
              </w:rPr>
              <w:t>Идентификатор конференции: 4917395482</w:t>
            </w:r>
          </w:p>
          <w:p w:rsidR="000F224D" w:rsidRPr="00C353D6" w:rsidRDefault="000F224D" w:rsidP="00C353D6">
            <w:pPr>
              <w:pStyle w:val="normal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53D6">
              <w:rPr>
                <w:rFonts w:ascii="Times New Roman" w:hAnsi="Times New Roman"/>
                <w:sz w:val="24"/>
                <w:szCs w:val="24"/>
              </w:rPr>
              <w:t>Пароль смотрите   в группе</w:t>
            </w:r>
          </w:p>
          <w:p w:rsidR="000F224D" w:rsidRPr="00C353D6" w:rsidRDefault="000F224D" w:rsidP="00C353D6">
            <w:pPr>
              <w:pStyle w:val="normal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53D6">
              <w:rPr>
                <w:rFonts w:ascii="Times New Roman" w:hAnsi="Times New Roman"/>
                <w:sz w:val="24"/>
                <w:szCs w:val="24"/>
              </w:rPr>
              <w:t>Выполнить  на сайте УЧИ РУ  задание от учителя: тест 159</w:t>
            </w:r>
          </w:p>
        </w:tc>
        <w:tc>
          <w:tcPr>
            <w:tcW w:w="18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224D" w:rsidRPr="00C353D6" w:rsidRDefault="000F224D" w:rsidP="00C353D6">
            <w:pPr>
              <w:pStyle w:val="normal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53D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224D" w:rsidRPr="00C353D6" w:rsidRDefault="000F224D" w:rsidP="00C353D6">
            <w:pPr>
              <w:pStyle w:val="normal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53D6">
              <w:rPr>
                <w:rFonts w:ascii="Times New Roman" w:hAnsi="Times New Roman"/>
                <w:sz w:val="24"/>
                <w:szCs w:val="24"/>
              </w:rPr>
              <w:t>Тест 159</w:t>
            </w:r>
          </w:p>
          <w:p w:rsidR="000F224D" w:rsidRPr="00C353D6" w:rsidRDefault="000F224D" w:rsidP="00C353D6">
            <w:pPr>
              <w:pStyle w:val="normal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53D6">
              <w:rPr>
                <w:rFonts w:ascii="Times New Roman" w:hAnsi="Times New Roman"/>
                <w:sz w:val="24"/>
                <w:szCs w:val="24"/>
              </w:rPr>
              <w:t xml:space="preserve">на сайте УЧИ РУ </w:t>
            </w:r>
          </w:p>
        </w:tc>
        <w:tc>
          <w:tcPr>
            <w:tcW w:w="17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224D" w:rsidRPr="00C353D6" w:rsidRDefault="000F224D" w:rsidP="00C353D6">
            <w:pPr>
              <w:pStyle w:val="normal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53D6">
              <w:rPr>
                <w:rFonts w:ascii="Times New Roman" w:hAnsi="Times New Roman"/>
                <w:sz w:val="24"/>
                <w:szCs w:val="24"/>
              </w:rPr>
              <w:t>До 17.00</w:t>
            </w:r>
          </w:p>
          <w:p w:rsidR="000F224D" w:rsidRPr="00C353D6" w:rsidRDefault="000F224D" w:rsidP="00C353D6">
            <w:pPr>
              <w:pStyle w:val="normal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53D6">
              <w:rPr>
                <w:rFonts w:ascii="Times New Roman" w:hAnsi="Times New Roman"/>
                <w:sz w:val="24"/>
                <w:szCs w:val="24"/>
              </w:rPr>
              <w:t>17.02</w:t>
            </w:r>
          </w:p>
        </w:tc>
      </w:tr>
      <w:tr w:rsidR="000F224D" w:rsidRPr="00C353D6" w:rsidTr="00833292">
        <w:tc>
          <w:tcPr>
            <w:tcW w:w="22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224D" w:rsidRPr="00C353D6" w:rsidRDefault="000F224D" w:rsidP="00C353D6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353D6">
              <w:rPr>
                <w:rFonts w:ascii="Times New Roman" w:hAnsi="Times New Roman" w:cs="Times New Roman"/>
                <w:sz w:val="24"/>
              </w:rPr>
              <w:t>изобразительное искусство</w:t>
            </w:r>
          </w:p>
        </w:tc>
        <w:tc>
          <w:tcPr>
            <w:tcW w:w="7725" w:type="dxa"/>
          </w:tcPr>
          <w:p w:rsidR="000F224D" w:rsidRPr="00C840F9" w:rsidRDefault="000F224D" w:rsidP="00CE3149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0F9">
              <w:rPr>
                <w:rFonts w:ascii="Times New Roman" w:hAnsi="Times New Roman" w:cs="Times New Roman"/>
                <w:b/>
                <w:sz w:val="24"/>
                <w:szCs w:val="24"/>
              </w:rPr>
              <w:t>Урок в режиме ВКС</w:t>
            </w:r>
          </w:p>
          <w:p w:rsidR="000F224D" w:rsidRPr="00C840F9" w:rsidRDefault="000F224D" w:rsidP="00CE3149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40F9">
              <w:rPr>
                <w:rFonts w:ascii="Times New Roman" w:hAnsi="Times New Roman" w:cs="Times New Roman"/>
                <w:sz w:val="24"/>
                <w:szCs w:val="24"/>
              </w:rPr>
              <w:t>Время 10:30</w:t>
            </w:r>
          </w:p>
          <w:p w:rsidR="000F224D" w:rsidRPr="00C840F9" w:rsidRDefault="000F224D" w:rsidP="00CE3149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40F9">
              <w:rPr>
                <w:rFonts w:ascii="Times New Roman" w:hAnsi="Times New Roman" w:cs="Times New Roman"/>
                <w:sz w:val="24"/>
                <w:szCs w:val="24"/>
              </w:rPr>
              <w:t>Подключиться к конференции Zoom</w:t>
            </w:r>
          </w:p>
          <w:p w:rsidR="000F224D" w:rsidRPr="00C840F9" w:rsidRDefault="000F224D" w:rsidP="00CE3149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>
              <w:r w:rsidRPr="00C840F9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https://us04web.zoom.us/j/76930173628?pwd=WVR2QUJ2VVZabEFieVJUcGNFNnFsUT09</w:t>
              </w:r>
            </w:hyperlink>
          </w:p>
          <w:p w:rsidR="000F224D" w:rsidRPr="00C840F9" w:rsidRDefault="000F224D" w:rsidP="00CE3149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40F9">
              <w:rPr>
                <w:rFonts w:ascii="Times New Roman" w:hAnsi="Times New Roman" w:cs="Times New Roman"/>
                <w:sz w:val="24"/>
                <w:szCs w:val="24"/>
              </w:rPr>
              <w:t>Идентификатор конференции: 769 3017 3628</w:t>
            </w:r>
          </w:p>
          <w:p w:rsidR="000F224D" w:rsidRPr="00C840F9" w:rsidRDefault="000F224D" w:rsidP="00CE3149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40F9">
              <w:rPr>
                <w:rFonts w:ascii="Times New Roman" w:hAnsi="Times New Roman" w:cs="Times New Roman"/>
                <w:sz w:val="24"/>
                <w:szCs w:val="24"/>
              </w:rPr>
              <w:t>Код доступа: 555</w:t>
            </w:r>
          </w:p>
          <w:p w:rsidR="000F224D" w:rsidRPr="00C840F9" w:rsidRDefault="000F224D" w:rsidP="00CE3149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24D" w:rsidRPr="00C840F9" w:rsidRDefault="000F224D" w:rsidP="00CE3149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40F9">
              <w:rPr>
                <w:rFonts w:ascii="Times New Roman" w:hAnsi="Times New Roman" w:cs="Times New Roman"/>
                <w:sz w:val="24"/>
                <w:szCs w:val="24"/>
              </w:rPr>
              <w:t>1. Используя предоставленную ссылку,  пройдите  на сайт РЭШ и</w:t>
            </w:r>
          </w:p>
          <w:p w:rsidR="000F224D" w:rsidRPr="00C840F9" w:rsidRDefault="000F224D" w:rsidP="00CE3149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0F9">
              <w:rPr>
                <w:rFonts w:ascii="Times New Roman" w:hAnsi="Times New Roman" w:cs="Times New Roman"/>
                <w:sz w:val="24"/>
                <w:szCs w:val="24"/>
              </w:rPr>
              <w:t xml:space="preserve">ознакомьтесь  с темой урока 17: </w:t>
            </w:r>
            <w:r w:rsidRPr="00C840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«Ты сам мастер» </w:t>
            </w:r>
          </w:p>
          <w:p w:rsidR="000F224D" w:rsidRPr="00C840F9" w:rsidRDefault="000F224D" w:rsidP="00CE3149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840F9">
              <w:rPr>
                <w:rFonts w:ascii="Times New Roman" w:hAnsi="Times New Roman" w:cs="Times New Roman"/>
                <w:sz w:val="24"/>
                <w:szCs w:val="24"/>
              </w:rPr>
              <w:t>2. Выполнить тренировочные задания урока 17 , посмотреть видео</w:t>
            </w:r>
          </w:p>
        </w:tc>
        <w:tc>
          <w:tcPr>
            <w:tcW w:w="1815" w:type="dxa"/>
          </w:tcPr>
          <w:p w:rsidR="000F224D" w:rsidRPr="00C840F9" w:rsidRDefault="000F224D" w:rsidP="00CE3149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hyperlink r:id="rId16">
              <w:r w:rsidRPr="00C840F9">
                <w:rPr>
                  <w:rFonts w:ascii="Times New Roman" w:hAnsi="Times New Roman" w:cs="Times New Roman"/>
                  <w:color w:val="1155CC"/>
                  <w:sz w:val="24"/>
                  <w:u w:val="single"/>
                </w:rPr>
                <w:t>https://resh.edu.ru/subject/lesson/7841/start/313539/</w:t>
              </w:r>
            </w:hyperlink>
          </w:p>
          <w:p w:rsidR="000F224D" w:rsidRPr="00C840F9" w:rsidRDefault="000F224D" w:rsidP="00CE3149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81" w:type="dxa"/>
          </w:tcPr>
          <w:p w:rsidR="000F224D" w:rsidRPr="00C840F9" w:rsidRDefault="000F224D" w:rsidP="00CE3149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840F9">
              <w:rPr>
                <w:rFonts w:ascii="Times New Roman" w:hAnsi="Times New Roman" w:cs="Times New Roman"/>
                <w:sz w:val="24"/>
              </w:rPr>
              <w:t>Устные ответы на уроке</w:t>
            </w:r>
          </w:p>
          <w:p w:rsidR="000F224D" w:rsidRPr="00C840F9" w:rsidRDefault="000F224D" w:rsidP="00CE3149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0F224D" w:rsidRPr="00C840F9" w:rsidRDefault="000F224D" w:rsidP="00CE3149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840F9">
              <w:rPr>
                <w:rFonts w:ascii="Times New Roman" w:hAnsi="Times New Roman" w:cs="Times New Roman"/>
                <w:sz w:val="24"/>
              </w:rPr>
              <w:t>Тренировоч</w:t>
            </w:r>
          </w:p>
          <w:p w:rsidR="000F224D" w:rsidRPr="00C840F9" w:rsidRDefault="000F224D" w:rsidP="00CE3149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840F9">
              <w:rPr>
                <w:rFonts w:ascii="Times New Roman" w:hAnsi="Times New Roman" w:cs="Times New Roman"/>
                <w:sz w:val="24"/>
              </w:rPr>
              <w:t>ные задания</w:t>
            </w:r>
          </w:p>
          <w:p w:rsidR="000F224D" w:rsidRPr="00C840F9" w:rsidRDefault="000F224D" w:rsidP="00CE3149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840F9">
              <w:rPr>
                <w:rFonts w:ascii="Times New Roman" w:hAnsi="Times New Roman" w:cs="Times New Roman"/>
                <w:sz w:val="24"/>
              </w:rPr>
              <w:t xml:space="preserve">РЭШ  </w:t>
            </w:r>
          </w:p>
          <w:p w:rsidR="000F224D" w:rsidRPr="00C840F9" w:rsidRDefault="000F224D" w:rsidP="00CE3149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840F9">
              <w:rPr>
                <w:rFonts w:ascii="Times New Roman" w:hAnsi="Times New Roman" w:cs="Times New Roman"/>
                <w:sz w:val="24"/>
              </w:rPr>
              <w:t xml:space="preserve">урока 17 </w:t>
            </w:r>
          </w:p>
        </w:tc>
        <w:tc>
          <w:tcPr>
            <w:tcW w:w="1773" w:type="dxa"/>
          </w:tcPr>
          <w:p w:rsidR="000F224D" w:rsidRPr="00C840F9" w:rsidRDefault="000F224D" w:rsidP="00CE3149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840F9">
              <w:rPr>
                <w:rFonts w:ascii="Times New Roman" w:hAnsi="Times New Roman" w:cs="Times New Roman"/>
                <w:sz w:val="24"/>
              </w:rPr>
              <w:t>16.02</w:t>
            </w:r>
          </w:p>
        </w:tc>
      </w:tr>
      <w:tr w:rsidR="000F224D" w:rsidRPr="00C353D6" w:rsidTr="00833292">
        <w:tc>
          <w:tcPr>
            <w:tcW w:w="22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224D" w:rsidRPr="00C353D6" w:rsidRDefault="000F224D" w:rsidP="00C353D6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353D6">
              <w:rPr>
                <w:rFonts w:ascii="Times New Roman" w:hAnsi="Times New Roman" w:cs="Times New Roman"/>
                <w:sz w:val="24"/>
              </w:rPr>
              <w:t>физическая культура</w:t>
            </w:r>
          </w:p>
        </w:tc>
        <w:tc>
          <w:tcPr>
            <w:tcW w:w="7725" w:type="dxa"/>
          </w:tcPr>
          <w:p w:rsidR="000F224D" w:rsidRPr="00C353D6" w:rsidRDefault="000F224D" w:rsidP="00C353D6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 w:rsidRPr="00C353D6">
              <w:rPr>
                <w:rFonts w:ascii="Times New Roman" w:hAnsi="Times New Roman" w:cs="Times New Roman"/>
                <w:sz w:val="24"/>
              </w:rPr>
              <w:t>Домашняя работа: подготовить 2-3 упражнения для разминки перед занятиями по лыжной подготовке (устно)</w:t>
            </w:r>
          </w:p>
        </w:tc>
        <w:tc>
          <w:tcPr>
            <w:tcW w:w="1815" w:type="dxa"/>
          </w:tcPr>
          <w:p w:rsidR="000F224D" w:rsidRPr="00C353D6" w:rsidRDefault="000F224D" w:rsidP="00C353D6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highlight w:val="white"/>
              </w:rPr>
            </w:pPr>
          </w:p>
        </w:tc>
        <w:tc>
          <w:tcPr>
            <w:tcW w:w="1581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F224D" w:rsidRPr="00C353D6" w:rsidRDefault="000F224D" w:rsidP="005471D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 xml:space="preserve">Устные ответы на уроке </w:t>
            </w:r>
          </w:p>
        </w:tc>
        <w:tc>
          <w:tcPr>
            <w:tcW w:w="1773" w:type="dxa"/>
          </w:tcPr>
          <w:p w:rsidR="000F224D" w:rsidRPr="00C353D6" w:rsidRDefault="000F224D" w:rsidP="005471D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16.02</w:t>
            </w:r>
          </w:p>
        </w:tc>
      </w:tr>
      <w:tr w:rsidR="000F224D" w:rsidRPr="00C353D6" w:rsidTr="00833292">
        <w:tc>
          <w:tcPr>
            <w:tcW w:w="22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224D" w:rsidRPr="00C353D6" w:rsidRDefault="000F224D" w:rsidP="00C353D6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353D6">
              <w:rPr>
                <w:rFonts w:ascii="Times New Roman" w:hAnsi="Times New Roman" w:cs="Times New Roman"/>
                <w:sz w:val="24"/>
              </w:rPr>
              <w:t>физическая культура</w:t>
            </w:r>
          </w:p>
        </w:tc>
        <w:tc>
          <w:tcPr>
            <w:tcW w:w="7725" w:type="dxa"/>
          </w:tcPr>
          <w:p w:rsidR="000F224D" w:rsidRPr="00C840F9" w:rsidRDefault="000F224D" w:rsidP="005471D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0F9">
              <w:rPr>
                <w:rFonts w:ascii="Times New Roman" w:hAnsi="Times New Roman" w:cs="Times New Roman"/>
                <w:b/>
                <w:sz w:val="24"/>
                <w:szCs w:val="24"/>
              </w:rPr>
              <w:t>Урок в режиме ВКС</w:t>
            </w:r>
          </w:p>
          <w:p w:rsidR="000F224D" w:rsidRPr="00C353D6" w:rsidRDefault="000F224D" w:rsidP="00C353D6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353D6">
              <w:rPr>
                <w:rFonts w:ascii="Times New Roman" w:hAnsi="Times New Roman" w:cs="Times New Roman"/>
                <w:sz w:val="24"/>
              </w:rPr>
              <w:t>Тема: Физическая культура 5Б класс</w:t>
            </w:r>
          </w:p>
          <w:p w:rsidR="000F224D" w:rsidRPr="00C353D6" w:rsidRDefault="000F224D" w:rsidP="00C353D6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353D6">
              <w:rPr>
                <w:rFonts w:ascii="Times New Roman" w:hAnsi="Times New Roman" w:cs="Times New Roman"/>
                <w:sz w:val="24"/>
              </w:rPr>
              <w:t xml:space="preserve">Время: 16 февр. 2022 10:30 </w:t>
            </w:r>
          </w:p>
          <w:p w:rsidR="000F224D" w:rsidRPr="00C353D6" w:rsidRDefault="000F224D" w:rsidP="00C353D6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hyperlink r:id="rId17">
              <w:r w:rsidRPr="00C353D6">
                <w:rPr>
                  <w:rFonts w:ascii="Times New Roman" w:hAnsi="Times New Roman" w:cs="Roboto"/>
                  <w:color w:val="1155CC"/>
                  <w:sz w:val="24"/>
                  <w:szCs w:val="20"/>
                  <w:highlight w:val="white"/>
                  <w:u w:val="single"/>
                </w:rPr>
                <w:t>https://us04web.zoom.us/j/75637541970?pwd=5e3u4TW6bRdgQKKc-VfdbWS4skuC50.1</w:t>
              </w:r>
            </w:hyperlink>
            <w:r w:rsidRPr="00C353D6">
              <w:rPr>
                <w:rFonts w:ascii="Times New Roman" w:hAnsi="Times New Roman" w:cs="Roboto"/>
                <w:sz w:val="24"/>
                <w:szCs w:val="20"/>
                <w:highlight w:val="white"/>
              </w:rPr>
              <w:t xml:space="preserve"> </w:t>
            </w:r>
          </w:p>
          <w:p w:rsidR="000F224D" w:rsidRPr="00C353D6" w:rsidRDefault="000F224D" w:rsidP="00C353D6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353D6">
              <w:rPr>
                <w:rFonts w:ascii="Times New Roman" w:hAnsi="Times New Roman" w:cs="Times New Roman"/>
                <w:sz w:val="24"/>
              </w:rPr>
              <w:t>Идентификатор конференции: 756 3754 1970</w:t>
            </w:r>
          </w:p>
          <w:p w:rsidR="000F224D" w:rsidRPr="00C353D6" w:rsidRDefault="000F224D" w:rsidP="00C353D6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353D6">
              <w:rPr>
                <w:rFonts w:ascii="Times New Roman" w:hAnsi="Times New Roman" w:cs="Times New Roman"/>
                <w:sz w:val="24"/>
              </w:rPr>
              <w:t>Код доступа: 555</w:t>
            </w:r>
          </w:p>
        </w:tc>
        <w:tc>
          <w:tcPr>
            <w:tcW w:w="1815" w:type="dxa"/>
          </w:tcPr>
          <w:p w:rsidR="000F224D" w:rsidRPr="00C353D6" w:rsidRDefault="000F224D" w:rsidP="00C353D6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81" w:type="dxa"/>
          </w:tcPr>
          <w:p w:rsidR="000F224D" w:rsidRPr="00C353D6" w:rsidRDefault="000F224D" w:rsidP="005471D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Нет </w:t>
            </w:r>
          </w:p>
        </w:tc>
        <w:tc>
          <w:tcPr>
            <w:tcW w:w="1773" w:type="dxa"/>
          </w:tcPr>
          <w:p w:rsidR="000F224D" w:rsidRPr="00C353D6" w:rsidRDefault="000F224D" w:rsidP="005471D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Нет </w:t>
            </w:r>
          </w:p>
        </w:tc>
      </w:tr>
    </w:tbl>
    <w:p w:rsidR="000F224D" w:rsidRPr="00C353D6" w:rsidRDefault="000F224D" w:rsidP="00C353D6">
      <w:pPr>
        <w:pStyle w:val="normal0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0F224D" w:rsidRPr="00C353D6" w:rsidRDefault="000F224D" w:rsidP="00C353D6">
      <w:pPr>
        <w:pStyle w:val="normal0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0F224D" w:rsidRPr="00C353D6" w:rsidRDefault="000F224D" w:rsidP="00C353D6">
      <w:pPr>
        <w:pStyle w:val="normal0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sectPr w:rsidR="000F224D" w:rsidRPr="00C353D6" w:rsidSect="00B54A30">
      <w:pgSz w:w="16838" w:h="11906" w:orient="landscape"/>
      <w:pgMar w:top="567" w:right="567" w:bottom="567" w:left="567" w:header="709" w:footer="709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Roboto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2A137B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cs="Times New Roman"/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54A30"/>
    <w:rsid w:val="000F224D"/>
    <w:rsid w:val="005471DA"/>
    <w:rsid w:val="00833292"/>
    <w:rsid w:val="00A33629"/>
    <w:rsid w:val="00B54A30"/>
    <w:rsid w:val="00C353D6"/>
    <w:rsid w:val="00C840F9"/>
    <w:rsid w:val="00CA5D67"/>
    <w:rsid w:val="00CE3149"/>
    <w:rsid w:val="00E862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</w:style>
  <w:style w:type="paragraph" w:styleId="Heading1">
    <w:name w:val="heading 1"/>
    <w:basedOn w:val="normal0"/>
    <w:next w:val="normal0"/>
    <w:link w:val="Heading1Char"/>
    <w:uiPriority w:val="99"/>
    <w:qFormat/>
    <w:rsid w:val="00B54A30"/>
    <w:pPr>
      <w:keepNext/>
      <w:keepLines/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0"/>
    <w:next w:val="normal0"/>
    <w:link w:val="Heading2Char"/>
    <w:uiPriority w:val="99"/>
    <w:qFormat/>
    <w:rsid w:val="00B54A30"/>
    <w:pPr>
      <w:keepNext/>
      <w:keepLines/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0"/>
    <w:next w:val="normal0"/>
    <w:link w:val="Heading3Char"/>
    <w:uiPriority w:val="99"/>
    <w:qFormat/>
    <w:rsid w:val="00B54A30"/>
    <w:pPr>
      <w:keepNext/>
      <w:keepLines/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0"/>
    <w:next w:val="normal0"/>
    <w:link w:val="Heading4Char"/>
    <w:uiPriority w:val="99"/>
    <w:qFormat/>
    <w:rsid w:val="00B54A30"/>
    <w:pPr>
      <w:keepNext/>
      <w:keepLines/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0"/>
    <w:next w:val="normal0"/>
    <w:link w:val="Heading5Char"/>
    <w:uiPriority w:val="99"/>
    <w:qFormat/>
    <w:rsid w:val="00B54A30"/>
    <w:pPr>
      <w:keepNext/>
      <w:keepLines/>
      <w:spacing w:before="220" w:after="40"/>
      <w:outlineLvl w:val="4"/>
    </w:pPr>
    <w:rPr>
      <w:b/>
      <w:color w:val="000000"/>
    </w:rPr>
  </w:style>
  <w:style w:type="paragraph" w:styleId="Heading6">
    <w:name w:val="heading 6"/>
    <w:basedOn w:val="normal0"/>
    <w:next w:val="normal0"/>
    <w:link w:val="Heading6Char"/>
    <w:uiPriority w:val="99"/>
    <w:qFormat/>
    <w:rsid w:val="00B54A30"/>
    <w:pPr>
      <w:keepNext/>
      <w:keepLines/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5471DA"/>
    <w:rPr>
      <w:rFonts w:ascii="Calibri" w:hAnsi="Calibri" w:cs="Calibri"/>
      <w:b/>
      <w:color w:val="000000"/>
      <w:sz w:val="48"/>
      <w:szCs w:val="48"/>
      <w:lang w:val="ru-RU" w:eastAsia="ru-RU" w:bidi="ar-S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404A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04A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04A7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04A7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04A7"/>
    <w:rPr>
      <w:rFonts w:asciiTheme="minorHAnsi" w:eastAsiaTheme="minorEastAsia" w:hAnsiTheme="minorHAnsi" w:cstheme="minorBidi"/>
      <w:b/>
      <w:bCs/>
    </w:rPr>
  </w:style>
  <w:style w:type="paragraph" w:customStyle="1" w:styleId="normal0">
    <w:name w:val="normal"/>
    <w:uiPriority w:val="99"/>
    <w:rsid w:val="00B54A30"/>
    <w:pPr>
      <w:spacing w:after="160" w:line="259" w:lineRule="auto"/>
    </w:pPr>
  </w:style>
  <w:style w:type="paragraph" w:styleId="Title">
    <w:name w:val="Title"/>
    <w:basedOn w:val="normal0"/>
    <w:next w:val="normal0"/>
    <w:link w:val="TitleChar"/>
    <w:uiPriority w:val="99"/>
    <w:qFormat/>
    <w:rsid w:val="00B54A30"/>
    <w:pPr>
      <w:keepNext/>
      <w:keepLines/>
      <w:spacing w:before="480" w:after="120"/>
    </w:pPr>
    <w:rPr>
      <w:b/>
      <w:color w:val="000000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0404A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itle">
    <w:name w:val="Subtitle"/>
    <w:basedOn w:val="normal0"/>
    <w:next w:val="normal0"/>
    <w:link w:val="SubtitleChar"/>
    <w:uiPriority w:val="99"/>
    <w:qFormat/>
    <w:rsid w:val="00B54A30"/>
    <w:pPr>
      <w:keepNext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11"/>
    <w:rsid w:val="000404A7"/>
    <w:rPr>
      <w:rFonts w:asciiTheme="majorHAnsi" w:eastAsiaTheme="majorEastAsia" w:hAnsiTheme="majorHAnsi" w:cstheme="majorBidi"/>
      <w:sz w:val="24"/>
      <w:szCs w:val="24"/>
    </w:rPr>
  </w:style>
  <w:style w:type="table" w:customStyle="1" w:styleId="a">
    <w:name w:val="Стиль"/>
    <w:uiPriority w:val="99"/>
    <w:rsid w:val="00B54A30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тиль5"/>
    <w:uiPriority w:val="99"/>
    <w:rsid w:val="00B54A30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тиль4"/>
    <w:uiPriority w:val="99"/>
    <w:rsid w:val="00B54A30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тиль3"/>
    <w:uiPriority w:val="99"/>
    <w:rsid w:val="00B54A30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тиль2"/>
    <w:uiPriority w:val="99"/>
    <w:rsid w:val="00B54A30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тиль1"/>
    <w:uiPriority w:val="99"/>
    <w:rsid w:val="00B54A30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link w:val="DocumentMapChar"/>
    <w:uiPriority w:val="99"/>
    <w:semiHidden/>
    <w:rsid w:val="00C353D6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0404A7"/>
    <w:rPr>
      <w:rFonts w:ascii="Times New Roman" w:hAnsi="Times New Roman"/>
      <w:sz w:val="0"/>
      <w:sz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oom.us/j/5928351463?pwd=Zk9QelZXdGZqa204MVFTSlZNVkMxZz09" TargetMode="External"/><Relationship Id="rId13" Type="http://schemas.openxmlformats.org/officeDocument/2006/relationships/hyperlink" Target="https://us04web.zoom.us/j/5611535822?pwd=dXZjbnZCSS9TTERZMFhIQjJrUDRCZz09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s04web.zoom.us/j/73798063801?pwd=lBPGDERIN1I1_ee3e6o8R1lBVYIegs.1" TargetMode="External"/><Relationship Id="rId12" Type="http://schemas.openxmlformats.org/officeDocument/2006/relationships/hyperlink" Target="https://us04web.zoom.us/j/73798063801?pwd=lBPGDERIN1I1_ee3e6o8R1lBVYIegs.1" TargetMode="External"/><Relationship Id="rId17" Type="http://schemas.openxmlformats.org/officeDocument/2006/relationships/hyperlink" Target="https://us04web.zoom.us/j/75637541970?pwd=5e3u4TW6bRdgQKKc-VfdbWS4skuC50.1" TargetMode="External"/><Relationship Id="rId2" Type="http://schemas.openxmlformats.org/officeDocument/2006/relationships/styles" Target="styles.xml"/><Relationship Id="rId16" Type="http://schemas.openxmlformats.org/officeDocument/2006/relationships/hyperlink" Target="https://resh.edu.ru/subject/lesson/7841/start/313539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e.mail.ru/compose?To=katerinakamenskih4@gmail.com" TargetMode="External"/><Relationship Id="rId11" Type="http://schemas.openxmlformats.org/officeDocument/2006/relationships/hyperlink" Target="https://us04web.zoom.us/j/73798063801?pwd=lBPGDERIN1I1_ee3e6o8R1lBVYIegs.1" TargetMode="External"/><Relationship Id="rId5" Type="http://schemas.openxmlformats.org/officeDocument/2006/relationships/hyperlink" Target="https://resh.edu.ru/subject/lesson/7869/main/312838/" TargetMode="External"/><Relationship Id="rId15" Type="http://schemas.openxmlformats.org/officeDocument/2006/relationships/hyperlink" Target="https://us04web.zoom.us/j/76930173628?pwd=WVR2QUJ2VVZabEFieVJUcGNFNnFsUT09" TargetMode="External"/><Relationship Id="rId10" Type="http://schemas.openxmlformats.org/officeDocument/2006/relationships/hyperlink" Target="https://us04web.zoom.us/j/73798063801?pwd=lBPGDERIN1I1_ee3e6o8R1lBVYIegs.1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danil.zaytsev.97@internet.ru" TargetMode="External"/><Relationship Id="rId14" Type="http://schemas.openxmlformats.org/officeDocument/2006/relationships/hyperlink" Target="https://us04web.zoom.us/j/75215228197?pwd=XUuwF7sGhbA_HwnGdjAcdUIIHyAX03.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11</TotalTime>
  <Pages>4</Pages>
  <Words>919</Words>
  <Characters>5241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CREATOR</cp:lastModifiedBy>
  <cp:revision>4</cp:revision>
  <dcterms:created xsi:type="dcterms:W3CDTF">2022-02-12T16:17:00Z</dcterms:created>
  <dcterms:modified xsi:type="dcterms:W3CDTF">2022-02-12T16:29:00Z</dcterms:modified>
</cp:coreProperties>
</file>