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F46" w:rsidRDefault="00555F46" w:rsidP="005D36FC">
      <w:pPr>
        <w:pStyle w:val="normal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3В  класс</w:t>
      </w:r>
    </w:p>
    <w:p w:rsidR="00555F46" w:rsidRDefault="00555F46">
      <w:pPr>
        <w:pStyle w:val="normal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Понедельник, 14.02 </w:t>
      </w:r>
    </w:p>
    <w:tbl>
      <w:tblPr>
        <w:tblW w:w="1537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857"/>
        <w:gridCol w:w="2010"/>
        <w:gridCol w:w="1574"/>
        <w:gridCol w:w="1765"/>
      </w:tblGrid>
      <w:tr w:rsidR="00555F46" w:rsidTr="005D36FC">
        <w:tc>
          <w:tcPr>
            <w:tcW w:w="2164" w:type="dxa"/>
            <w:vMerge w:val="restart"/>
            <w:vAlign w:val="center"/>
          </w:tcPr>
          <w:p w:rsidR="00555F46" w:rsidRPr="007C321A" w:rsidRDefault="00555F46" w:rsidP="007C321A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857" w:type="dxa"/>
            <w:vMerge w:val="restart"/>
            <w:vAlign w:val="center"/>
          </w:tcPr>
          <w:p w:rsidR="00555F46" w:rsidRPr="007C321A" w:rsidRDefault="00555F46" w:rsidP="007C321A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010" w:type="dxa"/>
            <w:vMerge w:val="restart"/>
            <w:vAlign w:val="center"/>
          </w:tcPr>
          <w:p w:rsidR="00555F46" w:rsidRPr="007C321A" w:rsidRDefault="00555F46" w:rsidP="007C321A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321A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555F46" w:rsidRPr="007C321A" w:rsidRDefault="00555F46" w:rsidP="007C321A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555F46" w:rsidTr="005D36FC">
        <w:tc>
          <w:tcPr>
            <w:tcW w:w="2164" w:type="dxa"/>
            <w:vMerge/>
            <w:vAlign w:val="center"/>
          </w:tcPr>
          <w:p w:rsidR="00555F46" w:rsidRPr="007C321A" w:rsidRDefault="00555F46" w:rsidP="007C321A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7" w:type="dxa"/>
            <w:vMerge/>
            <w:vAlign w:val="center"/>
          </w:tcPr>
          <w:p w:rsidR="00555F46" w:rsidRPr="007C321A" w:rsidRDefault="00555F46" w:rsidP="007C321A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vMerge/>
            <w:vAlign w:val="center"/>
          </w:tcPr>
          <w:p w:rsidR="00555F46" w:rsidRPr="007C321A" w:rsidRDefault="00555F46" w:rsidP="007C321A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555F46" w:rsidRPr="007C321A" w:rsidRDefault="00555F46" w:rsidP="007C321A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555F46" w:rsidRPr="007C321A" w:rsidRDefault="00555F46" w:rsidP="007C321A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555F46" w:rsidTr="005D36FC">
        <w:tc>
          <w:tcPr>
            <w:tcW w:w="2164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76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857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b/>
                <w:sz w:val="24"/>
                <w:szCs w:val="24"/>
              </w:rPr>
              <w:t>Урок на платформе Zoom (подключиться по регулярной ссылке)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Запиши  5 слов   с удвоенной   </w:t>
            </w: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 xml:space="preserve">согласной Л и 5 слов с удвоенной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согласной Н.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 </w:t>
            </w: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 определения рода имени существительного (смотри в учебнике стр. 28)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Устно выполни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  выполни  упражнение № 60. Определи </w:t>
            </w: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род имён существительных.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Письменно выполни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61,  записать </w:t>
            </w: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 xml:space="preserve"> существительные по образцу: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b/>
                <w:sz w:val="24"/>
                <w:szCs w:val="24"/>
              </w:rPr>
              <w:t>ЛЕВ - одуш., нариц., м.р., стоит в ед.ч., в И.п.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Письменную р</w:t>
            </w: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 xml:space="preserve">аботу сфотографируй и отправь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мессенджере </w:t>
            </w: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 xml:space="preserve"> WhatsApp учителю.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Если будет возможность, на сайте УЧИ.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 xml:space="preserve">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 карточки. </w:t>
            </w:r>
          </w:p>
        </w:tc>
        <w:tc>
          <w:tcPr>
            <w:tcW w:w="2010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65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C321A">
              <w:rPr>
                <w:rFonts w:ascii="Times New Roman" w:hAnsi="Times New Roman" w:cs="Times New Roman"/>
              </w:rPr>
              <w:t xml:space="preserve">до 20 часов 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C321A">
              <w:rPr>
                <w:rFonts w:ascii="Times New Roman" w:hAnsi="Times New Roman" w:cs="Times New Roman"/>
              </w:rPr>
              <w:t>14 февраля</w:t>
            </w:r>
          </w:p>
        </w:tc>
      </w:tr>
      <w:tr w:rsidR="00555F46" w:rsidTr="005D36FC">
        <w:tc>
          <w:tcPr>
            <w:tcW w:w="2164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76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857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b/>
                <w:sz w:val="24"/>
                <w:szCs w:val="24"/>
              </w:rPr>
              <w:t>Урок на платформе Zoom (подключиться по регулярной ссылке)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Страницы учебника 22 -24.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Запиши круглые десятки от 40 до 360, которые делятся на 40.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стно выполни задание № 1 на странице 22.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Реши № 1 на странице 24, проговаривая алгоритм действия.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Реши задачу № 6. Решение записывай по действиям с пояснением.</w:t>
            </w:r>
          </w:p>
          <w:p w:rsidR="00555F46" w:rsidRPr="007C321A" w:rsidRDefault="00555F46" w:rsidP="00A166D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Письменную р</w:t>
            </w: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 xml:space="preserve">аботу сфотографируй и отправь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мессенджере </w:t>
            </w: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 xml:space="preserve"> WhatsApp учителю.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письменные работы</w:t>
            </w:r>
          </w:p>
        </w:tc>
        <w:tc>
          <w:tcPr>
            <w:tcW w:w="1765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C321A">
              <w:rPr>
                <w:rFonts w:ascii="Times New Roman" w:hAnsi="Times New Roman" w:cs="Times New Roman"/>
              </w:rPr>
              <w:t>до 20 часов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C321A">
              <w:rPr>
                <w:rFonts w:ascii="Times New Roman" w:hAnsi="Times New Roman" w:cs="Times New Roman"/>
              </w:rPr>
              <w:t xml:space="preserve"> 14 февраля</w:t>
            </w:r>
          </w:p>
        </w:tc>
      </w:tr>
      <w:tr w:rsidR="00555F46" w:rsidTr="005D36FC">
        <w:tc>
          <w:tcPr>
            <w:tcW w:w="2164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76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857" w:type="dxa"/>
          </w:tcPr>
          <w:p w:rsidR="00555F46" w:rsidRPr="005D36FC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6FC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ВКС, вход по постоянной ссылке </w:t>
            </w:r>
          </w:p>
          <w:p w:rsidR="00555F46" w:rsidRDefault="00555F46" w:rsidP="0062570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F46" w:rsidRPr="0062570D" w:rsidRDefault="00555F46" w:rsidP="0062570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62570D">
              <w:rPr>
                <w:rFonts w:ascii="Times New Roman" w:hAnsi="Times New Roman" w:cs="Times New Roman"/>
                <w:b/>
                <w:sz w:val="24"/>
                <w:szCs w:val="24"/>
              </w:rPr>
              <w:t>" Опера Орфей и Эвридика"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 xml:space="preserve">тветы на уроке </w:t>
            </w:r>
          </w:p>
        </w:tc>
        <w:tc>
          <w:tcPr>
            <w:tcW w:w="1765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C321A">
              <w:rPr>
                <w:rFonts w:ascii="Times New Roman" w:hAnsi="Times New Roman" w:cs="Times New Roman"/>
              </w:rPr>
              <w:t>14.02</w:t>
            </w:r>
          </w:p>
        </w:tc>
      </w:tr>
      <w:tr w:rsidR="00555F46" w:rsidTr="005D36FC">
        <w:tc>
          <w:tcPr>
            <w:tcW w:w="2164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76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857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b/>
                <w:sz w:val="24"/>
                <w:szCs w:val="24"/>
              </w:rPr>
              <w:t>Урок на платформе Zoom (подключиться по регулярной ссылке)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Страницы учебника 46 – 47 .</w:t>
            </w:r>
          </w:p>
          <w:p w:rsidR="00555F46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 xml:space="preserve">Внимательно прочитай стихотворение “Ворона”. 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 xml:space="preserve">Найди и отметь простым карандашом </w:t>
            </w:r>
            <w:r w:rsidRPr="007C321A">
              <w:rPr>
                <w:rFonts w:ascii="Times New Roman" w:hAnsi="Times New Roman" w:cs="Times New Roman"/>
                <w:b/>
                <w:sz w:val="24"/>
                <w:szCs w:val="24"/>
              </w:rPr>
              <w:t>рифмующиеся слова.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Устно ответь на вопросы 1, 2.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Подготовься прочитать стихотворение выразительно.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 xml:space="preserve">Запиши видео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выразительным </w:t>
            </w: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чтением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стихотворения </w:t>
            </w: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 xml:space="preserve"> и отправь на WhatsApp учителю.</w:t>
            </w:r>
          </w:p>
        </w:tc>
        <w:tc>
          <w:tcPr>
            <w:tcW w:w="2010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555F46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устные ответы на уроке</w:t>
            </w:r>
          </w:p>
          <w:p w:rsidR="00555F46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F46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</w:t>
            </w:r>
          </w:p>
          <w:p w:rsidR="00555F46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ное чтение стихотворе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765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C321A">
              <w:rPr>
                <w:rFonts w:ascii="Times New Roman" w:hAnsi="Times New Roman" w:cs="Times New Roman"/>
              </w:rPr>
              <w:t>до 20 часов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C321A">
              <w:rPr>
                <w:rFonts w:ascii="Times New Roman" w:hAnsi="Times New Roman" w:cs="Times New Roman"/>
              </w:rPr>
              <w:t>14 февраля</w:t>
            </w:r>
          </w:p>
        </w:tc>
      </w:tr>
      <w:tr w:rsidR="00555F46" w:rsidTr="005D36FC">
        <w:tc>
          <w:tcPr>
            <w:tcW w:w="2164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76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857" w:type="dxa"/>
          </w:tcPr>
          <w:p w:rsidR="00555F46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6FC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  <w:r w:rsidRPr="005D3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режиме ВКС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нет 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Повтори профессии людей, работающих в кафе. На странице 68 повтори правила поведения при приготовлении пищи. Самостоятельно попробуй приготовить «Солн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ышко в тарелке» для всей семьи  (</w:t>
            </w: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план работы на стр. 70 - 71)</w:t>
            </w:r>
          </w:p>
        </w:tc>
        <w:tc>
          <w:tcPr>
            <w:tcW w:w="2010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5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555F46" w:rsidRDefault="00555F46">
      <w:pPr>
        <w:pStyle w:val="normal0"/>
        <w:rPr>
          <w:rFonts w:ascii="Times New Roman" w:hAnsi="Times New Roman" w:cs="Times New Roman"/>
          <w:b/>
        </w:rPr>
      </w:pPr>
    </w:p>
    <w:p w:rsidR="00555F46" w:rsidRDefault="00555F46" w:rsidP="005D36FC">
      <w:pPr>
        <w:pStyle w:val="normal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Вторник, 15.02 </w:t>
      </w: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756"/>
        <w:gridCol w:w="1875"/>
        <w:gridCol w:w="1574"/>
        <w:gridCol w:w="1765"/>
      </w:tblGrid>
      <w:tr w:rsidR="00555F46" w:rsidTr="007C321A">
        <w:tc>
          <w:tcPr>
            <w:tcW w:w="2163" w:type="dxa"/>
            <w:vMerge w:val="restart"/>
            <w:vAlign w:val="center"/>
          </w:tcPr>
          <w:p w:rsidR="00555F46" w:rsidRPr="007C321A" w:rsidRDefault="00555F46" w:rsidP="007C321A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755" w:type="dxa"/>
            <w:vMerge w:val="restart"/>
            <w:vAlign w:val="center"/>
          </w:tcPr>
          <w:p w:rsidR="00555F46" w:rsidRPr="007C321A" w:rsidRDefault="00555F46" w:rsidP="007C321A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875" w:type="dxa"/>
            <w:vMerge w:val="restart"/>
            <w:vAlign w:val="center"/>
          </w:tcPr>
          <w:p w:rsidR="00555F46" w:rsidRPr="007C321A" w:rsidRDefault="00555F46" w:rsidP="007C321A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321A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555F46" w:rsidRPr="007C321A" w:rsidRDefault="00555F46" w:rsidP="007C321A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555F46" w:rsidTr="007C321A">
        <w:tc>
          <w:tcPr>
            <w:tcW w:w="2163" w:type="dxa"/>
            <w:vMerge/>
            <w:vAlign w:val="center"/>
          </w:tcPr>
          <w:p w:rsidR="00555F46" w:rsidRPr="007C321A" w:rsidRDefault="00555F46" w:rsidP="007C321A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5" w:type="dxa"/>
            <w:vMerge/>
            <w:vAlign w:val="center"/>
          </w:tcPr>
          <w:p w:rsidR="00555F46" w:rsidRPr="007C321A" w:rsidRDefault="00555F46" w:rsidP="007C321A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vAlign w:val="center"/>
          </w:tcPr>
          <w:p w:rsidR="00555F46" w:rsidRPr="007C321A" w:rsidRDefault="00555F46" w:rsidP="007C321A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555F46" w:rsidRPr="007C321A" w:rsidRDefault="00555F46" w:rsidP="007C321A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555F46" w:rsidRPr="007C321A" w:rsidRDefault="00555F46" w:rsidP="007C321A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555F46" w:rsidTr="007C321A">
        <w:trPr>
          <w:trHeight w:val="270"/>
        </w:trPr>
        <w:tc>
          <w:tcPr>
            <w:tcW w:w="2163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755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b/>
                <w:sz w:val="24"/>
                <w:szCs w:val="24"/>
              </w:rPr>
              <w:t>Урок на платформе Zoom (подключиться по регулярной ссылке)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Страницы учебника 24 - 25.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Запиши круглые десятки от 20 до 200, которые делятся на 20.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Выполни № 9 устно. Повтори правила нахождения неизвестного множителя, делимого, делителя.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Реши № 8, проговаривая алгоритм действия.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Реши задачу № 10. Решение записывай по действиям с пояснением.</w:t>
            </w:r>
          </w:p>
          <w:p w:rsidR="00555F46" w:rsidRPr="007C321A" w:rsidRDefault="00555F46" w:rsidP="00A166D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Письменную р</w:t>
            </w: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 xml:space="preserve">аботу сфотографируй и отправь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мессенджере </w:t>
            </w: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 xml:space="preserve"> WhatsApp учителю.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Если будет возможно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сть, на сайте УЧИ.РУ  выполни </w:t>
            </w: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 xml:space="preserve"> карточки.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письменные работы</w:t>
            </w:r>
          </w:p>
        </w:tc>
        <w:tc>
          <w:tcPr>
            <w:tcW w:w="1765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C321A">
              <w:rPr>
                <w:rFonts w:ascii="Times New Roman" w:hAnsi="Times New Roman" w:cs="Times New Roman"/>
              </w:rPr>
              <w:t>до 20 часов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C321A">
              <w:rPr>
                <w:rFonts w:ascii="Times New Roman" w:hAnsi="Times New Roman" w:cs="Times New Roman"/>
              </w:rPr>
              <w:t xml:space="preserve"> 15 февраля</w:t>
            </w:r>
          </w:p>
        </w:tc>
      </w:tr>
      <w:tr w:rsidR="00555F46" w:rsidTr="007C321A">
        <w:tc>
          <w:tcPr>
            <w:tcW w:w="2163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755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b/>
                <w:sz w:val="24"/>
                <w:szCs w:val="24"/>
              </w:rPr>
              <w:t>Урок на платформе Zoom (подключиться по регулярной ссылке)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Запиши </w:t>
            </w: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 xml:space="preserve"> 5 слов с парным согласным в слабой позиции,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подбери  проверочные слова. </w:t>
            </w:r>
          </w:p>
          <w:p w:rsidR="00555F46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Устно выполни упражнение 64. Прочитай правило на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тр.36 -37. Письменно  выполни </w:t>
            </w: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 xml:space="preserve">  упражнение № 67. Определи падеж имен существительных, которые ты будешь вставлять в предложения.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е забудь выполнить синтаксический разбор предложения..</w:t>
            </w:r>
          </w:p>
          <w:p w:rsidR="00555F46" w:rsidRPr="007C321A" w:rsidRDefault="00555F46" w:rsidP="00A166D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Письменную р</w:t>
            </w: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 xml:space="preserve">аботу сфотографируй и отправь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мессенджере </w:t>
            </w: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 xml:space="preserve"> WhatsApp учителю.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Если будет возможно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сть, на сайте УЧИ.РУ  выполни </w:t>
            </w: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 xml:space="preserve"> карточки.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4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письменные работы</w:t>
            </w:r>
          </w:p>
        </w:tc>
        <w:tc>
          <w:tcPr>
            <w:tcW w:w="1765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C321A">
              <w:rPr>
                <w:rFonts w:ascii="Times New Roman" w:hAnsi="Times New Roman" w:cs="Times New Roman"/>
              </w:rPr>
              <w:t>до 20 часов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C321A">
              <w:rPr>
                <w:rFonts w:ascii="Times New Roman" w:hAnsi="Times New Roman" w:cs="Times New Roman"/>
              </w:rPr>
              <w:t xml:space="preserve"> 15 февраля</w:t>
            </w:r>
          </w:p>
        </w:tc>
      </w:tr>
      <w:tr w:rsidR="00555F46" w:rsidTr="007C321A">
        <w:tc>
          <w:tcPr>
            <w:tcW w:w="2163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755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14.30 (</w:t>
            </w: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подключиться по регулярной ссылке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ссылка у </w:t>
            </w: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 xml:space="preserve"> классного руководителя).</w:t>
            </w:r>
          </w:p>
        </w:tc>
        <w:tc>
          <w:tcPr>
            <w:tcW w:w="1875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выполнение физических упражнений</w:t>
            </w:r>
          </w:p>
        </w:tc>
        <w:tc>
          <w:tcPr>
            <w:tcW w:w="1765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C321A">
              <w:rPr>
                <w:rFonts w:ascii="Times New Roman" w:hAnsi="Times New Roman" w:cs="Times New Roman"/>
              </w:rPr>
              <w:t>во время проведения урока</w:t>
            </w:r>
          </w:p>
        </w:tc>
      </w:tr>
      <w:tr w:rsidR="00555F46" w:rsidTr="007C321A">
        <w:tc>
          <w:tcPr>
            <w:tcW w:w="2163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755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1.Спортивная форма.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2. Подготовить место для занятия.</w:t>
            </w:r>
          </w:p>
        </w:tc>
        <w:tc>
          <w:tcPr>
            <w:tcW w:w="1875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5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C321A">
              <w:rPr>
                <w:rFonts w:ascii="Times New Roman" w:hAnsi="Times New Roman" w:cs="Times New Roman"/>
              </w:rPr>
              <w:t>нет</w:t>
            </w:r>
          </w:p>
        </w:tc>
      </w:tr>
      <w:tr w:rsidR="00555F46" w:rsidTr="007C321A">
        <w:tc>
          <w:tcPr>
            <w:tcW w:w="2163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755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Прочитай в учебнике страницы 16 - 19  «Опасные места».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Устно ответь на вопросы «Проверь себя».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На странице 19  задание № 3 из «Домашнего задания на выбор» выполни письменно.</w:t>
            </w:r>
          </w:p>
          <w:p w:rsidR="00555F46" w:rsidRPr="007C321A" w:rsidRDefault="00555F46" w:rsidP="00A166D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Письменную р</w:t>
            </w: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 xml:space="preserve">аботу сфотографируй и отправь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мессенджере </w:t>
            </w: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 xml:space="preserve"> WhatsApp учителю.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На сайте УЧИ.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  выполни </w:t>
            </w: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 xml:space="preserve"> карточки.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555F46" w:rsidRPr="007C321A" w:rsidRDefault="00555F46" w:rsidP="007C321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письменные работы</w:t>
            </w:r>
          </w:p>
        </w:tc>
        <w:tc>
          <w:tcPr>
            <w:tcW w:w="1765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до 17 февраля</w:t>
            </w:r>
          </w:p>
        </w:tc>
      </w:tr>
    </w:tbl>
    <w:p w:rsidR="00555F46" w:rsidRDefault="00555F46">
      <w:pPr>
        <w:pStyle w:val="normal0"/>
        <w:rPr>
          <w:rFonts w:ascii="Times New Roman" w:hAnsi="Times New Roman" w:cs="Times New Roman"/>
          <w:b/>
        </w:rPr>
      </w:pPr>
    </w:p>
    <w:p w:rsidR="00555F46" w:rsidRDefault="00555F46" w:rsidP="005D36FC">
      <w:pPr>
        <w:pStyle w:val="normal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Среда, 16.02 </w:t>
      </w: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846"/>
        <w:gridCol w:w="1785"/>
        <w:gridCol w:w="1574"/>
        <w:gridCol w:w="1765"/>
      </w:tblGrid>
      <w:tr w:rsidR="00555F46" w:rsidTr="007C321A">
        <w:tc>
          <w:tcPr>
            <w:tcW w:w="2163" w:type="dxa"/>
            <w:vMerge w:val="restart"/>
            <w:vAlign w:val="center"/>
          </w:tcPr>
          <w:p w:rsidR="00555F46" w:rsidRPr="007C321A" w:rsidRDefault="00555F46" w:rsidP="007C321A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845" w:type="dxa"/>
            <w:vMerge w:val="restart"/>
            <w:vAlign w:val="center"/>
          </w:tcPr>
          <w:p w:rsidR="00555F46" w:rsidRPr="007C321A" w:rsidRDefault="00555F46" w:rsidP="007C321A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785" w:type="dxa"/>
            <w:vMerge w:val="restart"/>
            <w:vAlign w:val="center"/>
          </w:tcPr>
          <w:p w:rsidR="00555F46" w:rsidRPr="007C321A" w:rsidRDefault="00555F46" w:rsidP="007C321A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321A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555F46" w:rsidRPr="007C321A" w:rsidRDefault="00555F46" w:rsidP="007C321A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555F46" w:rsidTr="007C321A">
        <w:tc>
          <w:tcPr>
            <w:tcW w:w="2163" w:type="dxa"/>
            <w:vMerge/>
            <w:vAlign w:val="center"/>
          </w:tcPr>
          <w:p w:rsidR="00555F46" w:rsidRPr="007C321A" w:rsidRDefault="00555F46" w:rsidP="007C321A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5" w:type="dxa"/>
            <w:vMerge/>
            <w:vAlign w:val="center"/>
          </w:tcPr>
          <w:p w:rsidR="00555F46" w:rsidRPr="007C321A" w:rsidRDefault="00555F46" w:rsidP="007C321A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vMerge/>
            <w:vAlign w:val="center"/>
          </w:tcPr>
          <w:p w:rsidR="00555F46" w:rsidRPr="007C321A" w:rsidRDefault="00555F46" w:rsidP="007C321A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555F46" w:rsidRPr="007C321A" w:rsidRDefault="00555F46" w:rsidP="007C321A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555F46" w:rsidRPr="007C321A" w:rsidRDefault="00555F46" w:rsidP="007C321A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555F46" w:rsidTr="007C321A">
        <w:tc>
          <w:tcPr>
            <w:tcW w:w="2163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845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b/>
                <w:sz w:val="24"/>
                <w:szCs w:val="24"/>
              </w:rPr>
              <w:t>Урок на платформе Zoom (подключиться по регулярной ссылке)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Страница учебника 24 - 25.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Запиши круглые десятки от 60 до 600, которые делятся на 60.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Выполни № 13 устно. Повтори формулу нахождения площ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ади и периметра прямоугольника. 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Реши № 4 и 5,  запиши выражения, расставь порядок действий.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Реши задачу № 11. Решение записывай по действиям с пояснением.</w:t>
            </w:r>
          </w:p>
          <w:p w:rsidR="00555F46" w:rsidRPr="007C321A" w:rsidRDefault="00555F46" w:rsidP="00A166D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Письменную р</w:t>
            </w: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 xml:space="preserve">аботу сфотографируй и отправь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мессенджере </w:t>
            </w: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 xml:space="preserve"> WhatsApp учителю.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Если будет возможность, на сайте УЧИ.РУ подготовила карточки.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письменные работы</w:t>
            </w:r>
          </w:p>
        </w:tc>
        <w:tc>
          <w:tcPr>
            <w:tcW w:w="1765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 xml:space="preserve">до 20 часов 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16 февраля</w:t>
            </w:r>
          </w:p>
        </w:tc>
      </w:tr>
      <w:tr w:rsidR="00555F46" w:rsidTr="007C321A">
        <w:tc>
          <w:tcPr>
            <w:tcW w:w="2163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(Ляшенко Н.В)</w:t>
            </w:r>
          </w:p>
        </w:tc>
        <w:tc>
          <w:tcPr>
            <w:tcW w:w="7845" w:type="dxa"/>
          </w:tcPr>
          <w:p w:rsidR="00555F46" w:rsidRPr="006A476C" w:rsidRDefault="00555F46" w:rsidP="006A476C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6A476C">
              <w:rPr>
                <w:rFonts w:ascii="Times New Roman" w:hAnsi="Times New Roman"/>
                <w:b/>
                <w:sz w:val="24"/>
              </w:rPr>
              <w:t xml:space="preserve">Урок в режиме ВКС </w:t>
            </w:r>
          </w:p>
          <w:p w:rsidR="00555F46" w:rsidRPr="006A476C" w:rsidRDefault="00555F46" w:rsidP="006A476C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>
              <w:r w:rsidRPr="006A476C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https://us04web.zoom.us/j/5611535822?pwd=dXZjbnZCSS9TTERZMFhIQjJrUDRCZz09</w:t>
              </w:r>
            </w:hyperlink>
          </w:p>
          <w:p w:rsidR="00555F46" w:rsidRPr="006A476C" w:rsidRDefault="00555F46" w:rsidP="006A476C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76C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561 153 5822</w:t>
            </w:r>
          </w:p>
          <w:p w:rsidR="00555F46" w:rsidRPr="007C321A" w:rsidRDefault="00555F46" w:rsidP="006A476C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Код доступа: 816826</w:t>
            </w:r>
          </w:p>
        </w:tc>
        <w:tc>
          <w:tcPr>
            <w:tcW w:w="1785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555F46" w:rsidRPr="007C321A" w:rsidRDefault="00555F46" w:rsidP="007C321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765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555F46" w:rsidTr="007C321A">
        <w:tc>
          <w:tcPr>
            <w:tcW w:w="2163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Павлова Л.Г.</w:t>
            </w:r>
          </w:p>
        </w:tc>
        <w:tc>
          <w:tcPr>
            <w:tcW w:w="7845" w:type="dxa"/>
          </w:tcPr>
          <w:p w:rsidR="00555F46" w:rsidRPr="007C321A" w:rsidRDefault="00555F46" w:rsidP="006A476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b/>
                <w:sz w:val="24"/>
                <w:szCs w:val="24"/>
              </w:rPr>
              <w:t>Урок на платформе Zoom (подключиться по регулярной ссылке)</w:t>
            </w:r>
          </w:p>
          <w:p w:rsidR="00555F46" w:rsidRPr="007C321A" w:rsidRDefault="00555F46" w:rsidP="006A476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Время:13:40</w:t>
            </w:r>
          </w:p>
          <w:p w:rsidR="00555F46" w:rsidRPr="007C321A" w:rsidRDefault="00555F46" w:rsidP="006A476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Pr="007C321A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https://us04web.zoom.us/j/79488345845?pwd=DF108ipBS4MrL4-PyNRxTzKExXmprM.1</w:t>
              </w:r>
            </w:hyperlink>
          </w:p>
          <w:p w:rsidR="00555F46" w:rsidRPr="007C321A" w:rsidRDefault="00555F46" w:rsidP="006A476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794 8834 5845</w:t>
            </w:r>
          </w:p>
          <w:p w:rsidR="00555F46" w:rsidRDefault="00555F46" w:rsidP="006A476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Код доступа: 555</w:t>
            </w:r>
          </w:p>
          <w:p w:rsidR="00555F46" w:rsidRPr="007C321A" w:rsidRDefault="00555F46" w:rsidP="006A476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F46" w:rsidRPr="007C321A" w:rsidRDefault="00555F46" w:rsidP="006A476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Учебник: стр.16, упр.1 письменно в тетрадь, слова по пройденной теме повторить.</w:t>
            </w:r>
          </w:p>
        </w:tc>
        <w:tc>
          <w:tcPr>
            <w:tcW w:w="1785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ыполнение письменного домашнего задания</w:t>
            </w:r>
          </w:p>
        </w:tc>
        <w:tc>
          <w:tcPr>
            <w:tcW w:w="1765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C321A">
              <w:rPr>
                <w:rFonts w:ascii="Times New Roman" w:hAnsi="Times New Roman" w:cs="Times New Roman"/>
              </w:rPr>
              <w:t>до начала следующего урока</w:t>
            </w:r>
          </w:p>
        </w:tc>
      </w:tr>
      <w:tr w:rsidR="00555F46" w:rsidTr="007C321A">
        <w:tc>
          <w:tcPr>
            <w:tcW w:w="2163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845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b/>
                <w:sz w:val="24"/>
                <w:szCs w:val="24"/>
              </w:rPr>
              <w:t>Урок на платформе Zoom (подключиться по регулярной ссылке)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Записать 10 словарных слов на тему «Одежда, посуда, инструменты».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Повторить правило на стр. 37.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Письменно  выполнить   упражнение № 68 и 69.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Выполни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онетический разбор слова ЗМЕЯ (</w:t>
            </w: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упр. 69).</w:t>
            </w:r>
          </w:p>
          <w:p w:rsidR="00555F46" w:rsidRPr="007C321A" w:rsidRDefault="00555F46" w:rsidP="00A166D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Письменную р</w:t>
            </w: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 xml:space="preserve">аботу сфотографируй и отправь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мессенджере </w:t>
            </w: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 xml:space="preserve"> WhatsApp учителю.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4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письменные работы</w:t>
            </w:r>
          </w:p>
        </w:tc>
        <w:tc>
          <w:tcPr>
            <w:tcW w:w="1765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C321A">
              <w:rPr>
                <w:rFonts w:ascii="Times New Roman" w:hAnsi="Times New Roman" w:cs="Times New Roman"/>
              </w:rPr>
              <w:t xml:space="preserve">до 20 часов 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C321A">
              <w:rPr>
                <w:rFonts w:ascii="Times New Roman" w:hAnsi="Times New Roman" w:cs="Times New Roman"/>
              </w:rPr>
              <w:t>16 февраля</w:t>
            </w:r>
          </w:p>
        </w:tc>
      </w:tr>
      <w:tr w:rsidR="00555F46" w:rsidTr="007C321A">
        <w:tc>
          <w:tcPr>
            <w:tcW w:w="2163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845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b/>
                <w:sz w:val="24"/>
                <w:szCs w:val="24"/>
              </w:rPr>
              <w:t>Урок на платформе Zoom (подключиться по регулярной ссылке)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Страницы учебника 48 – 49 .</w:t>
            </w:r>
          </w:p>
          <w:p w:rsidR="00555F46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 xml:space="preserve">Внимательно прочитай отрывок из произведения М. Пришвина. 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 xml:space="preserve">Найди и отметь простым карандашом </w:t>
            </w:r>
            <w:r w:rsidRPr="007C321A">
              <w:rPr>
                <w:rFonts w:ascii="Times New Roman" w:hAnsi="Times New Roman" w:cs="Times New Roman"/>
                <w:b/>
                <w:sz w:val="24"/>
                <w:szCs w:val="24"/>
              </w:rPr>
              <w:t>главную мысль произведения.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Устно ответь на вопросы 1, 2, 3.</w:t>
            </w:r>
          </w:p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Подготовь небольшой рассказ (</w:t>
            </w: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страница 49 задание № 6).</w:t>
            </w:r>
          </w:p>
        </w:tc>
        <w:tc>
          <w:tcPr>
            <w:tcW w:w="1785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5" w:type="dxa"/>
          </w:tcPr>
          <w:p w:rsidR="00555F46" w:rsidRPr="007C321A" w:rsidRDefault="00555F46" w:rsidP="007C321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21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555F46" w:rsidRDefault="00555F46">
      <w:pPr>
        <w:pStyle w:val="normal0"/>
        <w:rPr>
          <w:rFonts w:ascii="Times New Roman" w:hAnsi="Times New Roman" w:cs="Times New Roman"/>
          <w:b/>
        </w:rPr>
      </w:pPr>
    </w:p>
    <w:sectPr w:rsidR="00555F46" w:rsidSect="00750241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22D2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0241"/>
    <w:rsid w:val="00256A1F"/>
    <w:rsid w:val="00555F46"/>
    <w:rsid w:val="005D36FC"/>
    <w:rsid w:val="0062570D"/>
    <w:rsid w:val="006A476C"/>
    <w:rsid w:val="00750241"/>
    <w:rsid w:val="007C321A"/>
    <w:rsid w:val="00851555"/>
    <w:rsid w:val="009D5E16"/>
    <w:rsid w:val="00A166DB"/>
    <w:rsid w:val="00B172E9"/>
    <w:rsid w:val="00C62CB7"/>
    <w:rsid w:val="00DB3B81"/>
    <w:rsid w:val="00F73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A1F"/>
    <w:pPr>
      <w:spacing w:after="160" w:line="259" w:lineRule="auto"/>
    </w:pPr>
  </w:style>
  <w:style w:type="paragraph" w:styleId="Heading1">
    <w:name w:val="heading 1"/>
    <w:basedOn w:val="normal0"/>
    <w:next w:val="normal0"/>
    <w:link w:val="Heading1Char"/>
    <w:uiPriority w:val="99"/>
    <w:qFormat/>
    <w:rsid w:val="00750241"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750241"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750241"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750241"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750241"/>
    <w:pPr>
      <w:keepNext/>
      <w:keepLines/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750241"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</w:rPr>
  </w:style>
  <w:style w:type="paragraph" w:customStyle="1" w:styleId="normal0">
    <w:name w:val="normal"/>
    <w:uiPriority w:val="99"/>
    <w:rsid w:val="00750241"/>
    <w:pPr>
      <w:spacing w:after="160" w:line="259" w:lineRule="auto"/>
    </w:pPr>
  </w:style>
  <w:style w:type="paragraph" w:styleId="Title">
    <w:name w:val="Title"/>
    <w:basedOn w:val="normal0"/>
    <w:next w:val="normal0"/>
    <w:link w:val="TitleChar"/>
    <w:uiPriority w:val="99"/>
    <w:qFormat/>
    <w:rsid w:val="00750241"/>
    <w:pPr>
      <w:keepNext/>
      <w:keepLines/>
      <w:spacing w:before="480" w:after="120"/>
    </w:pPr>
    <w:rPr>
      <w:b/>
      <w:color w:val="00000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750241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</w:rPr>
  </w:style>
  <w:style w:type="table" w:customStyle="1" w:styleId="a">
    <w:name w:val="Стиль"/>
    <w:uiPriority w:val="99"/>
    <w:rsid w:val="0075024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тиль4"/>
    <w:uiPriority w:val="99"/>
    <w:rsid w:val="0075024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uiPriority w:val="99"/>
    <w:rsid w:val="0075024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тиль2"/>
    <w:uiPriority w:val="99"/>
    <w:rsid w:val="0075024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тиль1"/>
    <w:uiPriority w:val="99"/>
    <w:rsid w:val="0075024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5D36F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488345845?pwd=DF108ipBS4MrL4-PyNRxTzKExXmprM.1" TargetMode="External"/><Relationship Id="rId5" Type="http://schemas.openxmlformats.org/officeDocument/2006/relationships/hyperlink" Target="https://us04web.zoom.us/j/5611535822?pwd=dXZjbnZCSS9TTERZMFhIQjJrUDRCZ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4</Pages>
  <Words>899</Words>
  <Characters>5125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CREATOR</cp:lastModifiedBy>
  <cp:revision>7</cp:revision>
  <dcterms:created xsi:type="dcterms:W3CDTF">2022-02-12T12:11:00Z</dcterms:created>
  <dcterms:modified xsi:type="dcterms:W3CDTF">2022-02-12T12:28:00Z</dcterms:modified>
</cp:coreProperties>
</file>