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4E" w:rsidRDefault="00E4764E" w:rsidP="00D77828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3Г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E4764E" w:rsidRDefault="00E4764E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07.02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51"/>
        <w:gridCol w:w="1980"/>
        <w:gridCol w:w="1574"/>
        <w:gridCol w:w="1765"/>
      </w:tblGrid>
      <w:tr w:rsidR="00E4764E" w:rsidTr="00E20EB7">
        <w:tc>
          <w:tcPr>
            <w:tcW w:w="2163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50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80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4764E" w:rsidTr="009C1222">
        <w:trPr>
          <w:trHeight w:val="660"/>
        </w:trPr>
        <w:tc>
          <w:tcPr>
            <w:tcW w:w="2163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сроки</w:t>
            </w:r>
          </w:p>
        </w:tc>
      </w:tr>
      <w:tr w:rsidR="00E4764E" w:rsidTr="00E20EB7">
        <w:tc>
          <w:tcPr>
            <w:tcW w:w="2163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5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конференции:929 633 2508  Код доступа: 333</w:t>
            </w:r>
          </w:p>
          <w:p w:rsidR="00E4764E" w:rsidRPr="00E20EB7" w:rsidRDefault="00E4764E" w:rsidP="00E20EB7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упр.63 на стр. 35  (написание сочинение по рисункам) </w:t>
            </w:r>
          </w:p>
          <w:p w:rsidR="00E4764E" w:rsidRPr="00E20EB7" w:rsidRDefault="00E4764E" w:rsidP="00E20EB7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ind w:lef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Отправить   фото  работы учителю 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по рисункам 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E4764E" w:rsidTr="00D77828">
        <w:trPr>
          <w:trHeight w:val="535"/>
        </w:trPr>
        <w:tc>
          <w:tcPr>
            <w:tcW w:w="2163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765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 на уроке  №3, №7 на с.7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  фото  работы учителю 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упражнения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E4764E" w:rsidTr="00E20EB7">
        <w:tc>
          <w:tcPr>
            <w:tcW w:w="2163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65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на уроке проверь себя на стр. 34-38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2.Прочитать стр.40-42, ответить устно на вопросы (проверь себя) стр.42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3.Отправить фото “проверь себя” учителю 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проверь себя</w:t>
            </w:r>
          </w:p>
          <w:p w:rsidR="00E4764E" w:rsidRPr="00E20EB7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(ответы на вопросы) 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07.02</w:t>
            </w:r>
          </w:p>
        </w:tc>
      </w:tr>
      <w:tr w:rsidR="00E4764E" w:rsidTr="00E20EB7">
        <w:tc>
          <w:tcPr>
            <w:tcW w:w="2163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650" w:type="dxa"/>
          </w:tcPr>
          <w:p w:rsidR="00E4764E" w:rsidRPr="001159AA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по регулярной ссылке </w:t>
            </w:r>
          </w:p>
          <w:p w:rsidR="00E4764E" w:rsidRPr="00E20EB7" w:rsidRDefault="00E4764E" w:rsidP="001159AA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71-73 прочитать, ответить на вопросы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73 письменно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DE56B2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До 14.02</w:t>
            </w:r>
          </w:p>
        </w:tc>
      </w:tr>
      <w:tr w:rsidR="00E4764E" w:rsidTr="00E20EB7">
        <w:tc>
          <w:tcPr>
            <w:tcW w:w="2163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5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в 11.00. по регулярной ссылке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1.Прочитать стр. 47-48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2.Ответить устно на вопрос 4 стр. 49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3.Подготовить выразительное чтение стихотворения, которое больше всего понравилось 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20EB7">
              <w:rPr>
                <w:rFonts w:ascii="Times New Roman" w:hAnsi="Times New Roman" w:cs="Times New Roman"/>
              </w:rPr>
              <w:t xml:space="preserve">Записать выразительное чтение на аудиозапись  и отправить учителю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аудиозапись чтения стихотворе</w:t>
            </w:r>
          </w:p>
          <w:p w:rsidR="00E4764E" w:rsidRPr="00E20EB7" w:rsidRDefault="00E4764E" w:rsidP="00DE56B2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 w:rsidP="00D77828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51"/>
        <w:gridCol w:w="1980"/>
        <w:gridCol w:w="1574"/>
        <w:gridCol w:w="1765"/>
      </w:tblGrid>
      <w:tr w:rsidR="00E4764E" w:rsidTr="00535A1B">
        <w:tc>
          <w:tcPr>
            <w:tcW w:w="2164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51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80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4764E" w:rsidTr="00535A1B">
        <w:tc>
          <w:tcPr>
            <w:tcW w:w="2164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1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сроки</w:t>
            </w:r>
          </w:p>
        </w:tc>
      </w:tr>
      <w:tr w:rsidR="00E4764E" w:rsidTr="00535A1B">
        <w:tc>
          <w:tcPr>
            <w:tcW w:w="2164" w:type="dxa"/>
          </w:tcPr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51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на уроке №1, №5 на стр. 8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  фото  работы учителю 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535A1B">
        <w:tc>
          <w:tcPr>
            <w:tcW w:w="2164" w:type="dxa"/>
          </w:tcPr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651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на уроке  упр. 6 стр. 47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  фото  работы учителю (WhatsApp)</w:t>
            </w: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E20EB7" w:rsidRDefault="00E4764E" w:rsidP="005622E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535A1B">
        <w:tc>
          <w:tcPr>
            <w:tcW w:w="2164" w:type="dxa"/>
          </w:tcPr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иностранный язык</w:t>
            </w:r>
          </w:p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1 группа </w:t>
            </w:r>
          </w:p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(Ляшенко Н.В.)</w:t>
            </w:r>
          </w:p>
        </w:tc>
        <w:tc>
          <w:tcPr>
            <w:tcW w:w="7651" w:type="dxa"/>
          </w:tcPr>
          <w:p w:rsidR="00E4764E" w:rsidRDefault="00E4764E" w:rsidP="00E20EB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E20EB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535A1B">
        <w:tc>
          <w:tcPr>
            <w:tcW w:w="2164" w:type="dxa"/>
          </w:tcPr>
          <w:p w:rsidR="00E4764E" w:rsidRPr="00B2537C" w:rsidRDefault="00E4764E" w:rsidP="00956DE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E4764E" w:rsidRDefault="00E4764E" w:rsidP="00956DE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E4764E" w:rsidRPr="00B2537C" w:rsidRDefault="00E4764E" w:rsidP="00956DE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(Павлова Л. Г.) </w:t>
            </w:r>
          </w:p>
        </w:tc>
        <w:tc>
          <w:tcPr>
            <w:tcW w:w="7651" w:type="dxa"/>
          </w:tcPr>
          <w:p w:rsidR="00E4764E" w:rsidRPr="0086102F" w:rsidRDefault="00E4764E" w:rsidP="00912F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</w:p>
          <w:p w:rsidR="00E4764E" w:rsidRPr="00B2537C" w:rsidRDefault="00E4764E" w:rsidP="00912F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</w:rPr>
              <w:t>Учебник: стр.8, упр.2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6102F">
              <w:rPr>
                <w:rFonts w:ascii="Times New Roman" w:hAnsi="Times New Roman" w:cs="Times New Roman"/>
              </w:rPr>
              <w:t xml:space="preserve"> выписать новые слова в словари</w:t>
            </w:r>
          </w:p>
        </w:tc>
        <w:tc>
          <w:tcPr>
            <w:tcW w:w="1980" w:type="dxa"/>
          </w:tcPr>
          <w:p w:rsidR="00E4764E" w:rsidRPr="00B2537C" w:rsidRDefault="00E4764E" w:rsidP="00912F2B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B2537C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B2537C" w:rsidRDefault="00E4764E" w:rsidP="00912F2B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535A1B">
        <w:tc>
          <w:tcPr>
            <w:tcW w:w="2164" w:type="dxa"/>
          </w:tcPr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51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1.Прочитать выразительно стихотворение “Ветхая избушка” на стр.50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 на стр.50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3. Выучить стихотворение стр. 50 “Ветхая избушка”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4.Записать видео и отправить учителю (WhatsApp)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Записать видео, отправить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</w:tc>
        <w:tc>
          <w:tcPr>
            <w:tcW w:w="1765" w:type="dxa"/>
          </w:tcPr>
          <w:p w:rsidR="00E4764E" w:rsidRPr="00E20EB7" w:rsidRDefault="00E4764E" w:rsidP="005622EA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E4764E" w:rsidTr="00535A1B">
        <w:tc>
          <w:tcPr>
            <w:tcW w:w="2164" w:type="dxa"/>
          </w:tcPr>
          <w:p w:rsidR="00E4764E" w:rsidRPr="00E20EB7" w:rsidRDefault="00E4764E" w:rsidP="00956DEA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651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1.Доделать браслет из бисера. стр. 61 </w:t>
            </w:r>
          </w:p>
          <w:p w:rsidR="00E4764E" w:rsidRPr="00E20EB7" w:rsidRDefault="00E4764E" w:rsidP="00E20EB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фото браслета учителю (WhatsApp)</w:t>
            </w:r>
          </w:p>
          <w:p w:rsidR="00E4764E" w:rsidRPr="00E20EB7" w:rsidRDefault="00E4764E" w:rsidP="00E20EB7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764E" w:rsidRPr="00E20EB7" w:rsidRDefault="00E4764E" w:rsidP="00E20EB7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Фото браслета </w:t>
            </w:r>
          </w:p>
        </w:tc>
        <w:tc>
          <w:tcPr>
            <w:tcW w:w="1765" w:type="dxa"/>
          </w:tcPr>
          <w:p w:rsidR="00E4764E" w:rsidRPr="00E20EB7" w:rsidRDefault="00E4764E" w:rsidP="005622EA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8.02</w:t>
            </w:r>
          </w:p>
        </w:tc>
      </w:tr>
    </w:tbl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 w:rsidP="00D77828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09.02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574"/>
        <w:gridCol w:w="1765"/>
      </w:tblGrid>
      <w:tr w:rsidR="00E4764E" w:rsidTr="00912F2B">
        <w:tc>
          <w:tcPr>
            <w:tcW w:w="2164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36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E4764E" w:rsidTr="00912F2B">
        <w:tc>
          <w:tcPr>
            <w:tcW w:w="2164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6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сроки</w:t>
            </w:r>
          </w:p>
        </w:tc>
      </w:tr>
      <w:tr w:rsidR="00E4764E" w:rsidTr="00912F2B">
        <w:tc>
          <w:tcPr>
            <w:tcW w:w="2164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636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упр. 64 на стр. 36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2.Рассмотреть таблицу “Склонение имен существительных” 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3.Просклонять слова: книга, береза, стрела, гроза (по таблице на стр.65)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4. Отправить фото работы учителю (WhatsApp)</w:t>
            </w:r>
          </w:p>
        </w:tc>
        <w:tc>
          <w:tcPr>
            <w:tcW w:w="199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10.02</w:t>
            </w:r>
          </w:p>
        </w:tc>
      </w:tr>
      <w:tr w:rsidR="00E4764E" w:rsidTr="00912F2B">
        <w:tc>
          <w:tcPr>
            <w:tcW w:w="2164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36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1.Выполнить на уроке № 2, №6 на стр. 9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  фото  работы учителю (WhatsApp)</w:t>
            </w:r>
          </w:p>
        </w:tc>
        <w:tc>
          <w:tcPr>
            <w:tcW w:w="199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912F2B">
        <w:tc>
          <w:tcPr>
            <w:tcW w:w="2164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636" w:type="dxa"/>
          </w:tcPr>
          <w:p w:rsidR="00E4764E" w:rsidRPr="00912F2B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F2B">
              <w:rPr>
                <w:rFonts w:ascii="Times New Roman" w:hAnsi="Times New Roman" w:cs="Times New Roman"/>
                <w:b/>
                <w:sz w:val="24"/>
                <w:szCs w:val="24"/>
              </w:rPr>
              <w:t>Урока в режиме ВКС   нет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1.Прочитать стр. 51-53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 устно, стр. 53</w:t>
            </w:r>
          </w:p>
        </w:tc>
        <w:tc>
          <w:tcPr>
            <w:tcW w:w="199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нет</w:t>
            </w:r>
          </w:p>
        </w:tc>
      </w:tr>
      <w:tr w:rsidR="00E4764E" w:rsidTr="00912F2B">
        <w:tc>
          <w:tcPr>
            <w:tcW w:w="2164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636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1.Прочитать стр. 43-45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Выполнить задание 2 на стр. 45 (для домашней работы)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3.Отправить видео рассказа учителю (WhatsApp)</w:t>
            </w:r>
          </w:p>
        </w:tc>
        <w:tc>
          <w:tcPr>
            <w:tcW w:w="199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Записать рассказ на видео и отправить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</w:tc>
        <w:tc>
          <w:tcPr>
            <w:tcW w:w="1765" w:type="dxa"/>
          </w:tcPr>
          <w:p w:rsidR="00E4764E" w:rsidRPr="00E20EB7" w:rsidRDefault="00E4764E" w:rsidP="00353CE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E4764E" w:rsidRDefault="00E4764E">
      <w:pPr>
        <w:pStyle w:val="normal0"/>
        <w:rPr>
          <w:rFonts w:ascii="Times New Roman" w:hAnsi="Times New Roman" w:cs="Times New Roman"/>
          <w:b/>
        </w:rPr>
      </w:pPr>
    </w:p>
    <w:p w:rsidR="00E4764E" w:rsidRDefault="00E4764E" w:rsidP="00D77828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Четверг, 10.02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75"/>
        <w:gridCol w:w="1965"/>
        <w:gridCol w:w="1581"/>
        <w:gridCol w:w="1773"/>
      </w:tblGrid>
      <w:tr w:rsidR="00E4764E" w:rsidTr="00E20EB7">
        <w:tc>
          <w:tcPr>
            <w:tcW w:w="2236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E4764E" w:rsidTr="00E20EB7">
        <w:tc>
          <w:tcPr>
            <w:tcW w:w="2236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5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7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E20EB7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Выполнить на уроке упр. 67 на стр. 38</w:t>
            </w:r>
          </w:p>
          <w:p w:rsidR="00E4764E" w:rsidRPr="00E20EB7" w:rsidRDefault="00E4764E" w:rsidP="00E20EB7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Отправить   фото  работы учителю (WhatsApp)</w:t>
            </w:r>
          </w:p>
        </w:tc>
        <w:tc>
          <w:tcPr>
            <w:tcW w:w="196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E4764E" w:rsidRPr="00B76958" w:rsidRDefault="00E4764E" w:rsidP="00787FA4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76958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4764E" w:rsidRPr="00B76958" w:rsidRDefault="00E4764E" w:rsidP="00B76958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B76958">
              <w:rPr>
                <w:rFonts w:ascii="Times New Roman" w:hAnsi="Times New Roman" w:cs="Times New Roman"/>
              </w:rPr>
              <w:t>11.02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75" w:type="dxa"/>
          </w:tcPr>
          <w:p w:rsidR="00E4764E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Урок в режиме ВКС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Подключиться к конференции Zoom в 14.30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E20EB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https://us04web.zoom.us/j/9286662444?pwd=RE9NZWRscjd4SGRzR0d6NEdGbHhBZz09</w:t>
              </w:r>
            </w:hyperlink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928 666 2444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65" w:type="dxa"/>
          </w:tcPr>
          <w:p w:rsidR="00E4764E" w:rsidRPr="00E20EB7" w:rsidRDefault="00E4764E" w:rsidP="00E20EB7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B76958" w:rsidRDefault="00E4764E" w:rsidP="00787FA4">
            <w:pPr>
              <w:pStyle w:val="normal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B76958">
              <w:rPr>
                <w:rFonts w:ascii="Times New Roman" w:hAnsi="Times New Roman" w:cs="Times New Roman"/>
              </w:rPr>
              <w:t>выполнение физических упражнений</w:t>
            </w:r>
          </w:p>
        </w:tc>
        <w:tc>
          <w:tcPr>
            <w:tcW w:w="1773" w:type="dxa"/>
          </w:tcPr>
          <w:p w:rsidR="00E4764E" w:rsidRPr="00B76958" w:rsidRDefault="00E4764E" w:rsidP="00B76958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B76958">
              <w:rPr>
                <w:rFonts w:ascii="Times New Roman" w:hAnsi="Times New Roman" w:cs="Times New Roman"/>
              </w:rPr>
              <w:t>во время проведения урока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75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Подготовить место для выполнения физических упражнений.</w:t>
            </w:r>
          </w:p>
        </w:tc>
        <w:tc>
          <w:tcPr>
            <w:tcW w:w="1965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E4764E" w:rsidRPr="00E20EB7" w:rsidRDefault="00E4764E" w:rsidP="00787FA4">
            <w:pPr>
              <w:pStyle w:val="normal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75" w:type="dxa"/>
          </w:tcPr>
          <w:p w:rsidR="00E4764E" w:rsidRPr="00E20EB7" w:rsidRDefault="00E4764E" w:rsidP="00E20EB7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</w:tc>
        <w:tc>
          <w:tcPr>
            <w:tcW w:w="1965" w:type="dxa"/>
          </w:tcPr>
          <w:p w:rsidR="00E4764E" w:rsidRPr="00E20EB7" w:rsidRDefault="00E4764E" w:rsidP="00E20EB7">
            <w:pPr>
              <w:pStyle w:val="normal0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E20EB7" w:rsidRDefault="00E4764E" w:rsidP="00787FA4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нет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575" w:type="dxa"/>
          </w:tcPr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ВКС,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стр. 88-92,   «Театр кукол»</w:t>
            </w:r>
          </w:p>
          <w:p w:rsidR="00E4764E" w:rsidRPr="00E20EB7" w:rsidRDefault="00E4764E" w:rsidP="00E20EB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2. Нарисовать куклу (смотри образец в учебнике на стр. 92) </w:t>
            </w:r>
          </w:p>
        </w:tc>
        <w:tc>
          <w:tcPr>
            <w:tcW w:w="1965" w:type="dxa"/>
          </w:tcPr>
          <w:p w:rsidR="00E4764E" w:rsidRPr="00E20EB7" w:rsidRDefault="00E4764E" w:rsidP="00E20EB7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E20EB7" w:rsidRDefault="00E4764E" w:rsidP="00787FA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</w:rPr>
              <w:t xml:space="preserve">фото рисунка отправить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(WhatsApp)</w:t>
            </w:r>
          </w:p>
          <w:p w:rsidR="00E4764E" w:rsidRPr="00E20EB7" w:rsidRDefault="00E4764E" w:rsidP="00787FA4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E4764E" w:rsidRDefault="00E4764E">
      <w:pPr>
        <w:pStyle w:val="normal0"/>
        <w:jc w:val="center"/>
        <w:rPr>
          <w:rFonts w:ascii="Times New Roman" w:hAnsi="Times New Roman" w:cs="Times New Roman"/>
          <w:b/>
        </w:rPr>
      </w:pPr>
    </w:p>
    <w:p w:rsidR="00E4764E" w:rsidRDefault="00E4764E" w:rsidP="00D77828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70"/>
        <w:gridCol w:w="2070"/>
        <w:gridCol w:w="1581"/>
        <w:gridCol w:w="1773"/>
      </w:tblGrid>
      <w:tr w:rsidR="00E4764E" w:rsidTr="00E20EB7">
        <w:tc>
          <w:tcPr>
            <w:tcW w:w="2236" w:type="dxa"/>
            <w:vMerge w:val="restart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470" w:type="dxa"/>
            <w:vMerge w:val="restart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70" w:type="dxa"/>
            <w:vMerge w:val="restart"/>
            <w:vAlign w:val="center"/>
          </w:tcPr>
          <w:p w:rsidR="00E4764E" w:rsidRPr="00E20EB7" w:rsidRDefault="00E4764E" w:rsidP="00E20EB7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E4764E" w:rsidTr="00E20EB7">
        <w:tc>
          <w:tcPr>
            <w:tcW w:w="2236" w:type="dxa"/>
            <w:vMerge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70" w:type="dxa"/>
            <w:vMerge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vMerge/>
            <w:vAlign w:val="center"/>
          </w:tcPr>
          <w:p w:rsidR="00E4764E" w:rsidRPr="00E20EB7" w:rsidRDefault="00E4764E" w:rsidP="00E20EB7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E4764E" w:rsidRPr="00E20EB7" w:rsidRDefault="00E4764E" w:rsidP="00E20EB7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70" w:type="dxa"/>
          </w:tcPr>
          <w:p w:rsidR="00E4764E" w:rsidRPr="00E20EB7" w:rsidRDefault="00E4764E" w:rsidP="009C122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avhzngaqqfrp" w:colFirst="0" w:colLast="0"/>
            <w:bookmarkEnd w:id="0"/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9C122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uhfvlnj2gboh" w:colFirst="0" w:colLast="0"/>
            <w:bookmarkEnd w:id="1"/>
            <w:r w:rsidRPr="00E20EB7"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на уроке упр.71 на стр. 40 </w:t>
            </w:r>
          </w:p>
          <w:p w:rsidR="00E4764E" w:rsidRPr="00E20EB7" w:rsidRDefault="00E4764E" w:rsidP="009C122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b94ikuecb32" w:colFirst="0" w:colLast="0"/>
            <w:bookmarkEnd w:id="2"/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2. Отправить фото работы учителю (WhatsApp)</w:t>
            </w:r>
          </w:p>
        </w:tc>
        <w:tc>
          <w:tcPr>
            <w:tcW w:w="2070" w:type="dxa"/>
          </w:tcPr>
          <w:p w:rsidR="00E4764E" w:rsidRPr="00E20EB7" w:rsidRDefault="00E4764E" w:rsidP="00E20EB7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E20EB7" w:rsidRDefault="00E4764E" w:rsidP="00026557">
            <w:pPr>
              <w:pStyle w:val="normal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bookmarkStart w:id="3" w:name="_31smysggbnqv" w:colFirst="0" w:colLast="0"/>
            <w:bookmarkEnd w:id="3"/>
            <w:r w:rsidRPr="00E20EB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нет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70" w:type="dxa"/>
          </w:tcPr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 11.00. по регулярной ссылке</w:t>
            </w:r>
          </w:p>
          <w:p w:rsidR="00E4764E" w:rsidRPr="00E20EB7" w:rsidRDefault="00E4764E" w:rsidP="00123F56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Выполнить № 1, №3, на стр. 10</w:t>
            </w:r>
          </w:p>
          <w:p w:rsidR="00E4764E" w:rsidRPr="00E20EB7" w:rsidRDefault="00E4764E" w:rsidP="00123F56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Отправить фото работы учителю (WhatsApp)</w:t>
            </w:r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4764E" w:rsidRPr="00E20EB7" w:rsidRDefault="00E4764E" w:rsidP="00123F56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E4764E" w:rsidRPr="00E20EB7" w:rsidRDefault="00E4764E" w:rsidP="0002655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123F56">
        <w:trPr>
          <w:trHeight w:val="1623"/>
        </w:trPr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иностранный язык</w:t>
            </w:r>
          </w:p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1 группа</w:t>
            </w:r>
          </w:p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 xml:space="preserve"> (Ляшенко Н.В.)</w:t>
            </w:r>
          </w:p>
        </w:tc>
        <w:tc>
          <w:tcPr>
            <w:tcW w:w="7470" w:type="dxa"/>
          </w:tcPr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E20EB7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2070" w:type="dxa"/>
          </w:tcPr>
          <w:p w:rsidR="00E4764E" w:rsidRPr="00E20EB7" w:rsidRDefault="00E4764E" w:rsidP="00123F56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E20EB7" w:rsidRDefault="00E4764E" w:rsidP="00026557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4764E" w:rsidRPr="00E20EB7" w:rsidRDefault="00E4764E" w:rsidP="00123F5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E20EB7">
        <w:tc>
          <w:tcPr>
            <w:tcW w:w="2236" w:type="dxa"/>
          </w:tcPr>
          <w:p w:rsidR="00E4764E" w:rsidRPr="00B2537C" w:rsidRDefault="00E4764E" w:rsidP="00912F2B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E4764E" w:rsidRPr="00B2537C" w:rsidRDefault="00E4764E" w:rsidP="00912F2B">
            <w:pPr>
              <w:pStyle w:val="normal0"/>
              <w:widowControl w:val="0"/>
              <w:spacing w:line="276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(Павлова Л. Г.) </w:t>
            </w:r>
          </w:p>
        </w:tc>
        <w:tc>
          <w:tcPr>
            <w:tcW w:w="7470" w:type="dxa"/>
          </w:tcPr>
          <w:p w:rsidR="00E4764E" w:rsidRPr="0086102F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  <w:r w:rsidRPr="0086102F">
              <w:rPr>
                <w:rFonts w:ascii="Times New Roman" w:hAnsi="Times New Roman" w:cs="Times New Roman"/>
              </w:rPr>
              <w:t>Время: 13.40</w:t>
            </w:r>
          </w:p>
          <w:p w:rsidR="00E4764E" w:rsidRPr="0086102F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Учебник: стр.10, упр.2 записать в тетради предложения на каждую из четырех картинок.</w:t>
            </w:r>
          </w:p>
          <w:p w:rsidR="00E4764E" w:rsidRPr="00B2537C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02F">
              <w:rPr>
                <w:rFonts w:ascii="Times New Roman" w:hAnsi="Times New Roman" w:cs="Times New Roman"/>
              </w:rPr>
              <w:t xml:space="preserve">Фото выполненного задания отправить учителю на эл.почту </w:t>
            </w:r>
            <w:hyperlink r:id="rId8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с указанием в теме письма имени, фамилии и класса</w:t>
            </w:r>
          </w:p>
        </w:tc>
        <w:tc>
          <w:tcPr>
            <w:tcW w:w="2070" w:type="dxa"/>
          </w:tcPr>
          <w:p w:rsidR="00E4764E" w:rsidRPr="00B2537C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4764E" w:rsidRPr="00B2537C" w:rsidRDefault="00E4764E" w:rsidP="0002655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E4764E" w:rsidRPr="00B2537C" w:rsidRDefault="00E4764E" w:rsidP="00123F5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37C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E4764E" w:rsidTr="00E20EB7">
        <w:tc>
          <w:tcPr>
            <w:tcW w:w="2236" w:type="dxa"/>
          </w:tcPr>
          <w:p w:rsidR="00E4764E" w:rsidRPr="00E20EB7" w:rsidRDefault="00E4764E" w:rsidP="00E20EB7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E20EB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70" w:type="dxa"/>
          </w:tcPr>
          <w:p w:rsidR="00E4764E" w:rsidRPr="00B76958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6958">
              <w:rPr>
                <w:rFonts w:ascii="Times New Roman" w:hAnsi="Times New Roman" w:cs="Times New Roman"/>
                <w:b/>
              </w:rPr>
              <w:t xml:space="preserve">Онлайн-урока  нет </w:t>
            </w:r>
          </w:p>
          <w:p w:rsidR="00E4764E" w:rsidRPr="00B76958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4764E" w:rsidRPr="00E20EB7" w:rsidRDefault="00E4764E" w:rsidP="00123F5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EB7">
              <w:rPr>
                <w:rFonts w:ascii="Times New Roman" w:hAnsi="Times New Roman" w:cs="Times New Roman"/>
              </w:rPr>
              <w:t>В учебнике</w:t>
            </w:r>
            <w:r>
              <w:rPr>
                <w:rFonts w:ascii="Times New Roman" w:hAnsi="Times New Roman" w:cs="Times New Roman"/>
              </w:rPr>
              <w:t xml:space="preserve"> читать  материал  на </w:t>
            </w:r>
            <w:r w:rsidRPr="00E20EB7">
              <w:rPr>
                <w:rFonts w:ascii="Times New Roman" w:hAnsi="Times New Roman" w:cs="Times New Roman"/>
              </w:rPr>
              <w:t xml:space="preserve">  стр.156-158</w:t>
            </w:r>
            <w:r>
              <w:rPr>
                <w:rFonts w:ascii="Times New Roman" w:hAnsi="Times New Roman" w:cs="Times New Roman"/>
              </w:rPr>
              <w:t xml:space="preserve">, смотрите ссылку, отвечать на вопросы устно </w:t>
            </w:r>
            <w:r w:rsidRPr="00E20E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0" w:type="dxa"/>
          </w:tcPr>
          <w:p w:rsidR="00E4764E" w:rsidRPr="00E20EB7" w:rsidRDefault="00E4764E" w:rsidP="00123F56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E20EB7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E20E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</w:tcPr>
          <w:p w:rsidR="00E4764E" w:rsidRPr="00E20EB7" w:rsidRDefault="00E4764E" w:rsidP="00026557">
            <w:pPr>
              <w:pStyle w:val="normal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E20EB7">
              <w:rPr>
                <w:rFonts w:ascii="Times New Roman" w:hAnsi="Times New Roman" w:cs="Times New Roman"/>
              </w:rPr>
              <w:t>устно</w:t>
            </w:r>
          </w:p>
        </w:tc>
        <w:tc>
          <w:tcPr>
            <w:tcW w:w="1773" w:type="dxa"/>
          </w:tcPr>
          <w:p w:rsidR="00E4764E" w:rsidRPr="00E20EB7" w:rsidRDefault="00E4764E" w:rsidP="00B76958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 Нет </w:t>
            </w:r>
          </w:p>
        </w:tc>
      </w:tr>
    </w:tbl>
    <w:p w:rsidR="00E4764E" w:rsidRDefault="00E4764E" w:rsidP="00B76958">
      <w:pPr>
        <w:pStyle w:val="normal0"/>
      </w:pPr>
    </w:p>
    <w:sectPr w:rsidR="00E4764E" w:rsidSect="00BD6164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3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1FC872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46BA185F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6164"/>
    <w:rsid w:val="00026557"/>
    <w:rsid w:val="001159AA"/>
    <w:rsid w:val="00123F56"/>
    <w:rsid w:val="002A6AF4"/>
    <w:rsid w:val="00353CED"/>
    <w:rsid w:val="00406A3C"/>
    <w:rsid w:val="00411904"/>
    <w:rsid w:val="004B32FB"/>
    <w:rsid w:val="00535A1B"/>
    <w:rsid w:val="005622EA"/>
    <w:rsid w:val="00787FA4"/>
    <w:rsid w:val="0086102F"/>
    <w:rsid w:val="00912F2B"/>
    <w:rsid w:val="00956DEA"/>
    <w:rsid w:val="009C1222"/>
    <w:rsid w:val="00B2537C"/>
    <w:rsid w:val="00B76958"/>
    <w:rsid w:val="00BD6164"/>
    <w:rsid w:val="00D77828"/>
    <w:rsid w:val="00DE56B2"/>
    <w:rsid w:val="00E20EB7"/>
    <w:rsid w:val="00E47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D6164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D6164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D6164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D6164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D6164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D6164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A3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A3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A3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A3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A3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A3C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D6164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BD6164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4A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D616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84A3C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BD61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BD61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BD61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BD61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BD61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D778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4A3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teachpav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5611535822?pwd=dXZjbnZCSS9TTERZMFhIQjJrUDRC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9286662444?pwd=RE9NZWRscjd4SGRzR0d6NEdGbHhBZz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5611535822?pwd=dXZjbnZCSS9TTERZMFhIQjJrUDRCZz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k12.ru/books/fizicheskaya-kultura-1-4-klassy-ly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936</Words>
  <Characters>5339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16</cp:revision>
  <dcterms:created xsi:type="dcterms:W3CDTF">2022-02-05T15:10:00Z</dcterms:created>
  <dcterms:modified xsi:type="dcterms:W3CDTF">2022-02-05T15:26:00Z</dcterms:modified>
</cp:coreProperties>
</file>