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728" w:rsidRDefault="00EB1728" w:rsidP="00B4748A">
      <w:pPr>
        <w:pStyle w:val="normal0"/>
        <w:jc w:val="center"/>
        <w:outlineLvl w:val="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</w:rPr>
        <w:t xml:space="preserve">2Г </w:t>
      </w:r>
      <w:r>
        <w:rPr>
          <w:rFonts w:ascii="Times New Roman" w:hAnsi="Times New Roman" w:cs="Times New Roman"/>
          <w:b/>
          <w:color w:val="000000"/>
        </w:rPr>
        <w:t xml:space="preserve"> класс</w:t>
      </w:r>
    </w:p>
    <w:p w:rsidR="00EB1728" w:rsidRDefault="00EB1728">
      <w:pPr>
        <w:pStyle w:val="normal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Понедельник, 07.02</w:t>
      </w: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561"/>
        <w:gridCol w:w="2070"/>
        <w:gridCol w:w="1574"/>
        <w:gridCol w:w="1765"/>
      </w:tblGrid>
      <w:tr w:rsidR="00EB1728" w:rsidTr="00FA429F">
        <w:tc>
          <w:tcPr>
            <w:tcW w:w="2163" w:type="dxa"/>
            <w:vMerge w:val="restart"/>
            <w:vAlign w:val="center"/>
          </w:tcPr>
          <w:p w:rsidR="00EB1728" w:rsidRPr="00FA429F" w:rsidRDefault="00EB1728" w:rsidP="00FA429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560" w:type="dxa"/>
            <w:vMerge w:val="restart"/>
            <w:vAlign w:val="center"/>
          </w:tcPr>
          <w:p w:rsidR="00EB1728" w:rsidRPr="00FA429F" w:rsidRDefault="00EB1728" w:rsidP="00FA429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2070" w:type="dxa"/>
            <w:vMerge w:val="restart"/>
            <w:vAlign w:val="center"/>
          </w:tcPr>
          <w:p w:rsidR="00EB1728" w:rsidRPr="00FA429F" w:rsidRDefault="00EB1728" w:rsidP="00FA429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EB1728" w:rsidRPr="00FA429F" w:rsidRDefault="00EB1728" w:rsidP="00FA429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Текущий контроль</w:t>
            </w:r>
          </w:p>
        </w:tc>
      </w:tr>
      <w:tr w:rsidR="00EB1728" w:rsidTr="00FA429F">
        <w:tc>
          <w:tcPr>
            <w:tcW w:w="2163" w:type="dxa"/>
            <w:vMerge/>
            <w:vAlign w:val="center"/>
          </w:tcPr>
          <w:p w:rsidR="00EB1728" w:rsidRPr="00FA429F" w:rsidRDefault="00EB1728" w:rsidP="00FA429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0" w:type="dxa"/>
            <w:vMerge/>
            <w:vAlign w:val="center"/>
          </w:tcPr>
          <w:p w:rsidR="00EB1728" w:rsidRPr="00FA429F" w:rsidRDefault="00EB1728" w:rsidP="00FA429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Merge/>
            <w:vAlign w:val="center"/>
          </w:tcPr>
          <w:p w:rsidR="00EB1728" w:rsidRPr="00FA429F" w:rsidRDefault="00EB1728" w:rsidP="00FA429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EB1728" w:rsidRPr="00FA429F" w:rsidRDefault="00EB1728" w:rsidP="00FA429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форма</w:t>
            </w:r>
          </w:p>
        </w:tc>
        <w:tc>
          <w:tcPr>
            <w:tcW w:w="1765" w:type="dxa"/>
          </w:tcPr>
          <w:p w:rsidR="00EB1728" w:rsidRPr="00FA429F" w:rsidRDefault="00EB1728" w:rsidP="00FA429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сроки</w:t>
            </w:r>
          </w:p>
        </w:tc>
      </w:tr>
      <w:tr w:rsidR="00EB1728" w:rsidTr="00FA429F">
        <w:tc>
          <w:tcPr>
            <w:tcW w:w="2163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7560" w:type="dxa"/>
          </w:tcPr>
          <w:p w:rsidR="00EB1728" w:rsidRPr="00B4748A" w:rsidRDefault="00EB1728" w:rsidP="00B4748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48A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 по регулярной ссылке</w:t>
            </w:r>
          </w:p>
          <w:p w:rsidR="00EB1728" w:rsidRPr="00B4748A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29F">
              <w:rPr>
                <w:rFonts w:ascii="Times New Roman" w:hAnsi="Times New Roman" w:cs="Times New Roman"/>
                <w:sz w:val="24"/>
                <w:szCs w:val="24"/>
              </w:rPr>
              <w:t xml:space="preserve">Устные ответы на уроке </w:t>
            </w:r>
          </w:p>
        </w:tc>
        <w:tc>
          <w:tcPr>
            <w:tcW w:w="1765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До 07.02</w:t>
            </w:r>
          </w:p>
        </w:tc>
      </w:tr>
      <w:tr w:rsidR="00EB1728" w:rsidTr="00FA429F">
        <w:tc>
          <w:tcPr>
            <w:tcW w:w="2163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560" w:type="dxa"/>
          </w:tcPr>
          <w:p w:rsidR="00EB1728" w:rsidRPr="00B4748A" w:rsidRDefault="00EB1728" w:rsidP="00FA429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48A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B474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урок. </w:t>
            </w:r>
            <w:r w:rsidRPr="00B4748A">
              <w:rPr>
                <w:rFonts w:ascii="Times New Roman" w:hAnsi="Times New Roman" w:cs="Times New Roman"/>
                <w:b/>
                <w:color w:val="1963A1"/>
                <w:sz w:val="24"/>
                <w:szCs w:val="21"/>
                <w:highlight w:val="white"/>
              </w:rPr>
              <w:t>Сложение вида 87+13.</w:t>
            </w:r>
          </w:p>
          <w:p w:rsidR="00EB1728" w:rsidRPr="00B4748A" w:rsidRDefault="00EB1728" w:rsidP="00FA429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48A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EB1728" w:rsidRPr="00B4748A" w:rsidRDefault="00EB1728" w:rsidP="00FA429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>
              <w:r w:rsidRPr="00B4748A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https://us05web.zoom.us/j/2823693768?pwd=eXh6QkNJTFo1REY1S3ltY1hETEJvZz09</w:t>
              </w:r>
            </w:hyperlink>
          </w:p>
          <w:p w:rsidR="00EB1728" w:rsidRPr="00B4748A" w:rsidRDefault="00EB1728" w:rsidP="00FA429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48A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282 369 3768</w:t>
            </w:r>
          </w:p>
          <w:p w:rsidR="00EB1728" w:rsidRPr="00B4748A" w:rsidRDefault="00EB1728" w:rsidP="00FA429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48A">
              <w:rPr>
                <w:rFonts w:ascii="Times New Roman" w:hAnsi="Times New Roman" w:cs="Times New Roman"/>
                <w:sz w:val="24"/>
                <w:szCs w:val="24"/>
              </w:rPr>
              <w:t>Код доступа: 123456</w:t>
            </w:r>
          </w:p>
          <w:p w:rsidR="00EB1728" w:rsidRPr="00B4748A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Pr="00FA429F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видеоурок</w:t>
              </w:r>
            </w:hyperlink>
          </w:p>
        </w:tc>
        <w:tc>
          <w:tcPr>
            <w:tcW w:w="1574" w:type="dxa"/>
          </w:tcPr>
          <w:p w:rsidR="00EB1728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29F">
              <w:rPr>
                <w:rFonts w:ascii="Times New Roman" w:hAnsi="Times New Roman" w:cs="Times New Roman"/>
                <w:sz w:val="24"/>
                <w:szCs w:val="24"/>
              </w:rPr>
              <w:t>Фото работы из тетради с выполнен</w:t>
            </w:r>
          </w:p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29F">
              <w:rPr>
                <w:rFonts w:ascii="Times New Roman" w:hAnsi="Times New Roman" w:cs="Times New Roman"/>
                <w:sz w:val="24"/>
                <w:szCs w:val="24"/>
              </w:rPr>
              <w:t>ным заданием (Вайбер)</w:t>
            </w:r>
          </w:p>
        </w:tc>
        <w:tc>
          <w:tcPr>
            <w:tcW w:w="1765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до 11.02</w:t>
            </w:r>
          </w:p>
        </w:tc>
      </w:tr>
      <w:tr w:rsidR="00EB1728" w:rsidTr="00FA429F">
        <w:trPr>
          <w:trHeight w:val="390"/>
        </w:trPr>
        <w:tc>
          <w:tcPr>
            <w:tcW w:w="2163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7560" w:type="dxa"/>
          </w:tcPr>
          <w:p w:rsidR="00EB1728" w:rsidRDefault="00EB1728" w:rsidP="00FA429F">
            <w:pPr>
              <w:pStyle w:val="normal0"/>
              <w:widowControl w:val="0"/>
              <w:spacing w:after="0" w:line="360" w:lineRule="auto"/>
              <w:rPr>
                <w:sz w:val="24"/>
              </w:rPr>
            </w:pPr>
            <w:hyperlink r:id="rId7">
              <w:r w:rsidRPr="00B4748A">
                <w:rPr>
                  <w:rFonts w:ascii="Times New Roman" w:hAnsi="Times New Roman" w:cs="Times New Roman"/>
                  <w:color w:val="1155CC"/>
                  <w:sz w:val="24"/>
                  <w:szCs w:val="21"/>
                  <w:highlight w:val="white"/>
                  <w:u w:val="single"/>
                </w:rPr>
                <w:t xml:space="preserve">Правописание собственных имен существительных. </w:t>
              </w:r>
            </w:hyperlink>
          </w:p>
          <w:p w:rsidR="00EB1728" w:rsidRPr="00B4748A" w:rsidRDefault="00EB1728" w:rsidP="00FA429F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48A">
              <w:rPr>
                <w:rFonts w:ascii="Times New Roman" w:hAnsi="Times New Roman" w:cs="Times New Roman"/>
                <w:sz w:val="24"/>
                <w:szCs w:val="21"/>
                <w:highlight w:val="white"/>
              </w:rPr>
              <w:t xml:space="preserve">Названия и клички животных. </w:t>
            </w:r>
          </w:p>
        </w:tc>
        <w:tc>
          <w:tcPr>
            <w:tcW w:w="2070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Pr="00FA429F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ТЕСТ</w:t>
              </w:r>
            </w:hyperlink>
          </w:p>
        </w:tc>
        <w:tc>
          <w:tcPr>
            <w:tcW w:w="1765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29F">
              <w:rPr>
                <w:rFonts w:ascii="Times New Roman" w:hAnsi="Times New Roman" w:cs="Times New Roman"/>
              </w:rPr>
              <w:t>до 11.02</w:t>
            </w:r>
          </w:p>
        </w:tc>
      </w:tr>
      <w:tr w:rsidR="00EB1728" w:rsidTr="00FA429F">
        <w:tc>
          <w:tcPr>
            <w:tcW w:w="2163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7560" w:type="dxa"/>
          </w:tcPr>
          <w:p w:rsidR="00EB1728" w:rsidRPr="00B4748A" w:rsidRDefault="00EB1728" w:rsidP="00FA429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4748A">
              <w:rPr>
                <w:rFonts w:ascii="Times New Roman" w:hAnsi="Times New Roman" w:cs="Times New Roman"/>
                <w:sz w:val="24"/>
              </w:rPr>
              <w:t xml:space="preserve">Ознакомиться с видеоматериалом по ссылке </w:t>
            </w:r>
            <w:hyperlink r:id="rId9">
              <w:r w:rsidRPr="00B4748A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https://www.youtube.com/watch?v=IPvktjbhIqw&amp;t=9s</w:t>
              </w:r>
            </w:hyperlink>
            <w:r w:rsidRPr="00B4748A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B1728" w:rsidRPr="00B4748A" w:rsidRDefault="00EB1728" w:rsidP="00FA429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Закончить изделие «Изба»</w:t>
            </w:r>
          </w:p>
        </w:tc>
        <w:tc>
          <w:tcPr>
            <w:tcW w:w="2070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Фото готовой работы (фамилия, класс)</w:t>
            </w:r>
          </w:p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в WhatsApp (89506400906)</w:t>
            </w:r>
          </w:p>
        </w:tc>
        <w:tc>
          <w:tcPr>
            <w:tcW w:w="1765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11.02 в день урока</w:t>
            </w:r>
          </w:p>
        </w:tc>
      </w:tr>
    </w:tbl>
    <w:p w:rsidR="00EB1728" w:rsidRDefault="00EB1728">
      <w:pPr>
        <w:pStyle w:val="normal0"/>
        <w:jc w:val="center"/>
        <w:rPr>
          <w:rFonts w:ascii="Times New Roman" w:hAnsi="Times New Roman" w:cs="Times New Roman"/>
          <w:b/>
        </w:rPr>
      </w:pPr>
    </w:p>
    <w:p w:rsidR="00EB1728" w:rsidRDefault="00EB1728" w:rsidP="00B4748A">
      <w:pPr>
        <w:pStyle w:val="normal0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Вторник, 08.02 </w:t>
      </w: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471"/>
        <w:gridCol w:w="2160"/>
        <w:gridCol w:w="1574"/>
        <w:gridCol w:w="1765"/>
      </w:tblGrid>
      <w:tr w:rsidR="00EB1728" w:rsidTr="00FA429F">
        <w:tc>
          <w:tcPr>
            <w:tcW w:w="2163" w:type="dxa"/>
            <w:vMerge w:val="restart"/>
            <w:vAlign w:val="center"/>
          </w:tcPr>
          <w:p w:rsidR="00EB1728" w:rsidRPr="00FA429F" w:rsidRDefault="00EB1728" w:rsidP="00FA429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470" w:type="dxa"/>
            <w:vMerge w:val="restart"/>
            <w:vAlign w:val="center"/>
          </w:tcPr>
          <w:p w:rsidR="00EB1728" w:rsidRPr="00FA429F" w:rsidRDefault="00EB1728" w:rsidP="00FA429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2160" w:type="dxa"/>
            <w:vMerge w:val="restart"/>
            <w:vAlign w:val="center"/>
          </w:tcPr>
          <w:p w:rsidR="00EB1728" w:rsidRPr="00FA429F" w:rsidRDefault="00EB1728" w:rsidP="00FA429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EB1728" w:rsidRPr="00FA429F" w:rsidRDefault="00EB1728" w:rsidP="00FA429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Текущий контроль</w:t>
            </w:r>
          </w:p>
        </w:tc>
      </w:tr>
      <w:tr w:rsidR="00EB1728" w:rsidTr="00FA429F">
        <w:tc>
          <w:tcPr>
            <w:tcW w:w="2163" w:type="dxa"/>
            <w:vMerge/>
            <w:vAlign w:val="center"/>
          </w:tcPr>
          <w:p w:rsidR="00EB1728" w:rsidRPr="00FA429F" w:rsidRDefault="00EB1728" w:rsidP="00FA429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70" w:type="dxa"/>
            <w:vMerge/>
            <w:vAlign w:val="center"/>
          </w:tcPr>
          <w:p w:rsidR="00EB1728" w:rsidRPr="00FA429F" w:rsidRDefault="00EB1728" w:rsidP="00FA429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/>
            <w:vAlign w:val="center"/>
          </w:tcPr>
          <w:p w:rsidR="00EB1728" w:rsidRPr="00FA429F" w:rsidRDefault="00EB1728" w:rsidP="00FA429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EB1728" w:rsidRPr="00FA429F" w:rsidRDefault="00EB1728" w:rsidP="00FA429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форма</w:t>
            </w:r>
          </w:p>
        </w:tc>
        <w:tc>
          <w:tcPr>
            <w:tcW w:w="1765" w:type="dxa"/>
          </w:tcPr>
          <w:p w:rsidR="00EB1728" w:rsidRPr="00FA429F" w:rsidRDefault="00EB1728" w:rsidP="00FA429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сроки</w:t>
            </w:r>
          </w:p>
        </w:tc>
      </w:tr>
      <w:tr w:rsidR="00EB1728" w:rsidTr="00FA429F">
        <w:tc>
          <w:tcPr>
            <w:tcW w:w="2163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470" w:type="dxa"/>
          </w:tcPr>
          <w:p w:rsidR="00EB1728" w:rsidRPr="001B5262" w:rsidRDefault="00EB1728" w:rsidP="00FA429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2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- урок. </w:t>
            </w:r>
            <w:r w:rsidRPr="001B5262">
              <w:rPr>
                <w:rFonts w:ascii="Times New Roman" w:hAnsi="Times New Roman" w:cs="Times New Roman"/>
                <w:b/>
                <w:color w:val="1963A1"/>
                <w:sz w:val="24"/>
                <w:szCs w:val="21"/>
                <w:highlight w:val="white"/>
              </w:rPr>
              <w:t>Вычитание вида 40-8, 50-24.</w:t>
            </w:r>
          </w:p>
          <w:p w:rsidR="00EB1728" w:rsidRPr="001B5262" w:rsidRDefault="00EB1728" w:rsidP="00FA429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Pr="001B5262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 xml:space="preserve">Подключиться к конференции Zoom </w:t>
              </w:r>
            </w:hyperlink>
          </w:p>
          <w:p w:rsidR="00EB1728" w:rsidRPr="001B5262" w:rsidRDefault="00EB1728" w:rsidP="00FA429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5262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282 369 3768</w:t>
            </w:r>
          </w:p>
          <w:p w:rsidR="00EB1728" w:rsidRPr="001B5262" w:rsidRDefault="00EB1728" w:rsidP="00FA429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5262">
              <w:rPr>
                <w:rFonts w:ascii="Times New Roman" w:hAnsi="Times New Roman" w:cs="Times New Roman"/>
                <w:sz w:val="24"/>
                <w:szCs w:val="24"/>
              </w:rPr>
              <w:t>Код доступа: 123456</w:t>
            </w:r>
          </w:p>
        </w:tc>
        <w:tc>
          <w:tcPr>
            <w:tcW w:w="2160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Pr="00FA429F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видеоурок</w:t>
              </w:r>
            </w:hyperlink>
          </w:p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29F">
              <w:rPr>
                <w:rFonts w:ascii="Times New Roman" w:hAnsi="Times New Roman" w:cs="Times New Roman"/>
                <w:sz w:val="24"/>
                <w:szCs w:val="24"/>
              </w:rPr>
              <w:t>Фото работы из тетради с выполненным заданием (Вайбер)</w:t>
            </w:r>
          </w:p>
        </w:tc>
        <w:tc>
          <w:tcPr>
            <w:tcW w:w="1765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до 11.02</w:t>
            </w:r>
          </w:p>
        </w:tc>
      </w:tr>
      <w:tr w:rsidR="00EB1728" w:rsidTr="00FA429F">
        <w:tc>
          <w:tcPr>
            <w:tcW w:w="2163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7470" w:type="dxa"/>
          </w:tcPr>
          <w:p w:rsidR="00EB1728" w:rsidRPr="001B5262" w:rsidRDefault="00EB1728" w:rsidP="00FA429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Pr="001B5262">
                <w:rPr>
                  <w:rFonts w:ascii="Times New Roman" w:hAnsi="Times New Roman" w:cs="Times New Roman"/>
                  <w:color w:val="1155CC"/>
                  <w:sz w:val="24"/>
                  <w:szCs w:val="21"/>
                  <w:highlight w:val="white"/>
                  <w:u w:val="single"/>
                </w:rPr>
                <w:t xml:space="preserve">Проверочная работа по разделу “Здоровье и безопасность”. </w:t>
              </w:r>
            </w:hyperlink>
          </w:p>
          <w:p w:rsidR="00EB1728" w:rsidRPr="001B5262" w:rsidRDefault="00EB1728" w:rsidP="00FA429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Pr="00FA429F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https://forms.gle/HVRUT1YfQYuUfNr98</w:t>
              </w:r>
            </w:hyperlink>
          </w:p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 w:rsidRPr="00FA429F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ТЕСТ</w:t>
              </w:r>
            </w:hyperlink>
          </w:p>
        </w:tc>
        <w:tc>
          <w:tcPr>
            <w:tcW w:w="1765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до 11.02</w:t>
            </w:r>
          </w:p>
        </w:tc>
      </w:tr>
      <w:tr w:rsidR="00EB1728" w:rsidTr="00FA429F">
        <w:tc>
          <w:tcPr>
            <w:tcW w:w="2163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470" w:type="dxa"/>
          </w:tcPr>
          <w:p w:rsidR="00EB1728" w:rsidRPr="001F6390" w:rsidRDefault="00EB1728" w:rsidP="00FA429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3D85C6"/>
                <w:sz w:val="24"/>
              </w:rPr>
            </w:pPr>
            <w:r w:rsidRPr="001F63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-урок.  </w:t>
            </w:r>
            <w:r w:rsidRPr="001F6390">
              <w:rPr>
                <w:rFonts w:ascii="Times New Roman" w:hAnsi="Times New Roman" w:cs="Times New Roman"/>
                <w:b/>
                <w:color w:val="3D85C6"/>
                <w:sz w:val="24"/>
                <w:szCs w:val="20"/>
              </w:rPr>
              <w:t>Имя существительное как часть речи. Повторение.</w:t>
            </w:r>
          </w:p>
          <w:p w:rsidR="00EB1728" w:rsidRPr="001F6390" w:rsidRDefault="00EB1728" w:rsidP="00FA429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 w:rsidRPr="001F639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 xml:space="preserve">Подключиться к конференции Zoom </w:t>
              </w:r>
            </w:hyperlink>
          </w:p>
          <w:p w:rsidR="00EB1728" w:rsidRPr="001F6390" w:rsidRDefault="00EB1728" w:rsidP="00FA429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390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282 369 3768</w:t>
            </w:r>
          </w:p>
          <w:p w:rsidR="00EB1728" w:rsidRPr="001F6390" w:rsidRDefault="00EB1728" w:rsidP="00FA429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390">
              <w:rPr>
                <w:rFonts w:ascii="Times New Roman" w:hAnsi="Times New Roman" w:cs="Times New Roman"/>
                <w:sz w:val="24"/>
                <w:szCs w:val="24"/>
              </w:rPr>
              <w:t>Код доступа: 123456</w:t>
            </w:r>
          </w:p>
        </w:tc>
        <w:tc>
          <w:tcPr>
            <w:tcW w:w="2160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29F">
              <w:rPr>
                <w:rFonts w:ascii="Times New Roman" w:hAnsi="Times New Roman" w:cs="Times New Roman"/>
                <w:sz w:val="24"/>
                <w:szCs w:val="24"/>
              </w:rPr>
              <w:t>Фото работы из тетради с выполненным заданием (Вайбер)</w:t>
            </w:r>
          </w:p>
        </w:tc>
        <w:tc>
          <w:tcPr>
            <w:tcW w:w="1765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до 11.02</w:t>
            </w:r>
          </w:p>
        </w:tc>
      </w:tr>
      <w:tr w:rsidR="00EB1728" w:rsidTr="00FA429F">
        <w:tc>
          <w:tcPr>
            <w:tcW w:w="2163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7470" w:type="dxa"/>
          </w:tcPr>
          <w:p w:rsidR="00EB1728" w:rsidRPr="001F6390" w:rsidRDefault="00EB1728" w:rsidP="00FA429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1F6390">
              <w:rPr>
                <w:rFonts w:ascii="Times New Roman" w:hAnsi="Times New Roman" w:cs="Times New Roman"/>
                <w:sz w:val="24"/>
                <w:szCs w:val="23"/>
                <w:highlight w:val="white"/>
              </w:rPr>
              <w:t>Учебник “Литературное чтение”</w:t>
            </w:r>
            <w:r w:rsidRPr="001F6390">
              <w:rPr>
                <w:rFonts w:ascii="Times New Roman" w:hAnsi="Times New Roman" w:cs="Times New Roman"/>
                <w:color w:val="1963A1"/>
                <w:sz w:val="24"/>
                <w:szCs w:val="23"/>
                <w:highlight w:val="white"/>
              </w:rPr>
              <w:t xml:space="preserve"> </w:t>
            </w:r>
            <w:r w:rsidRPr="001F6390">
              <w:rPr>
                <w:rFonts w:ascii="Times New Roman" w:hAnsi="Times New Roman" w:cs="Times New Roman"/>
                <w:color w:val="1963A1"/>
                <w:sz w:val="24"/>
                <w:szCs w:val="21"/>
                <w:highlight w:val="white"/>
              </w:rPr>
              <w:t xml:space="preserve">С.Я.Маршак «Кот и лодыри» </w:t>
            </w:r>
            <w:r w:rsidRPr="001F6390">
              <w:rPr>
                <w:rFonts w:ascii="Times New Roman" w:hAnsi="Times New Roman" w:cs="Times New Roman"/>
                <w:sz w:val="24"/>
                <w:szCs w:val="23"/>
                <w:highlight w:val="white"/>
              </w:rPr>
              <w:t>Выразительно читать, отвечать на вопросы.</w:t>
            </w:r>
          </w:p>
        </w:tc>
        <w:tc>
          <w:tcPr>
            <w:tcW w:w="2160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29F">
              <w:rPr>
                <w:rFonts w:ascii="Times New Roman" w:hAnsi="Times New Roman" w:cs="Times New Roman"/>
                <w:sz w:val="24"/>
                <w:szCs w:val="24"/>
              </w:rPr>
              <w:t>По желанию: видео с выразительным прочтением произведения (Вайбер)</w:t>
            </w:r>
          </w:p>
        </w:tc>
        <w:tc>
          <w:tcPr>
            <w:tcW w:w="1765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до 11.02</w:t>
            </w:r>
          </w:p>
        </w:tc>
      </w:tr>
      <w:tr w:rsidR="00EB1728" w:rsidTr="00FA429F">
        <w:trPr>
          <w:trHeight w:val="585"/>
        </w:trPr>
        <w:tc>
          <w:tcPr>
            <w:tcW w:w="2163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7470" w:type="dxa"/>
          </w:tcPr>
          <w:p w:rsidR="00EB1728" w:rsidRPr="001F6390" w:rsidRDefault="00EB1728" w:rsidP="00FA429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390">
              <w:rPr>
                <w:rFonts w:ascii="Times New Roman" w:hAnsi="Times New Roman" w:cs="Times New Roman"/>
                <w:sz w:val="24"/>
              </w:rPr>
              <w:t>В учебнике  стр.153-156, читать.</w:t>
            </w:r>
          </w:p>
        </w:tc>
        <w:tc>
          <w:tcPr>
            <w:tcW w:w="2160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Pr="00FA429F">
                <w:rPr>
                  <w:rFonts w:ascii="Times New Roman" w:hAnsi="Times New Roman" w:cs="Times New Roman"/>
                  <w:color w:val="1155CC"/>
                  <w:u w:val="single"/>
                </w:rPr>
                <w:t>https://fk12.ru/books/fizicheskaya-kultura-1-4-klassy-lyah</w:t>
              </w:r>
            </w:hyperlink>
            <w:r w:rsidRPr="00FA429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74" w:type="dxa"/>
          </w:tcPr>
          <w:p w:rsidR="00EB1728" w:rsidRPr="00FA429F" w:rsidRDefault="00EB1728" w:rsidP="00FA429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устно</w:t>
            </w:r>
          </w:p>
        </w:tc>
        <w:tc>
          <w:tcPr>
            <w:tcW w:w="1765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до  09.02</w:t>
            </w:r>
          </w:p>
        </w:tc>
      </w:tr>
    </w:tbl>
    <w:p w:rsidR="00EB1728" w:rsidRDefault="00EB1728">
      <w:pPr>
        <w:pStyle w:val="normal0"/>
        <w:jc w:val="center"/>
        <w:rPr>
          <w:rFonts w:ascii="Times New Roman" w:hAnsi="Times New Roman" w:cs="Times New Roman"/>
          <w:b/>
        </w:rPr>
      </w:pPr>
    </w:p>
    <w:p w:rsidR="00EB1728" w:rsidRDefault="00EB1728" w:rsidP="00B4748A">
      <w:pPr>
        <w:pStyle w:val="normal0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Среда, 09.02</w:t>
      </w: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516"/>
        <w:gridCol w:w="2115"/>
        <w:gridCol w:w="1574"/>
        <w:gridCol w:w="1765"/>
      </w:tblGrid>
      <w:tr w:rsidR="00EB1728" w:rsidTr="00FA429F">
        <w:tc>
          <w:tcPr>
            <w:tcW w:w="2163" w:type="dxa"/>
            <w:vMerge w:val="restart"/>
            <w:vAlign w:val="center"/>
          </w:tcPr>
          <w:p w:rsidR="00EB1728" w:rsidRPr="00FA429F" w:rsidRDefault="00EB1728" w:rsidP="00FA429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515" w:type="dxa"/>
            <w:vMerge w:val="restart"/>
            <w:vAlign w:val="center"/>
          </w:tcPr>
          <w:p w:rsidR="00EB1728" w:rsidRPr="00FA429F" w:rsidRDefault="00EB1728" w:rsidP="00FA429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2115" w:type="dxa"/>
            <w:vMerge w:val="restart"/>
            <w:vAlign w:val="center"/>
          </w:tcPr>
          <w:p w:rsidR="00EB1728" w:rsidRPr="00FA429F" w:rsidRDefault="00EB1728" w:rsidP="00FA429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EB1728" w:rsidRPr="00FA429F" w:rsidRDefault="00EB1728" w:rsidP="00FA429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Текущий контроль</w:t>
            </w:r>
          </w:p>
        </w:tc>
      </w:tr>
      <w:tr w:rsidR="00EB1728" w:rsidTr="00FA429F">
        <w:tc>
          <w:tcPr>
            <w:tcW w:w="2163" w:type="dxa"/>
            <w:vMerge/>
            <w:vAlign w:val="center"/>
          </w:tcPr>
          <w:p w:rsidR="00EB1728" w:rsidRPr="00FA429F" w:rsidRDefault="00EB1728" w:rsidP="00FA429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5" w:type="dxa"/>
            <w:vMerge/>
            <w:vAlign w:val="center"/>
          </w:tcPr>
          <w:p w:rsidR="00EB1728" w:rsidRPr="00FA429F" w:rsidRDefault="00EB1728" w:rsidP="00FA429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vMerge/>
            <w:vAlign w:val="center"/>
          </w:tcPr>
          <w:p w:rsidR="00EB1728" w:rsidRPr="00FA429F" w:rsidRDefault="00EB1728" w:rsidP="00FA429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EB1728" w:rsidRPr="00FA429F" w:rsidRDefault="00EB1728" w:rsidP="00FA429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форма</w:t>
            </w:r>
          </w:p>
        </w:tc>
        <w:tc>
          <w:tcPr>
            <w:tcW w:w="1765" w:type="dxa"/>
          </w:tcPr>
          <w:p w:rsidR="00EB1728" w:rsidRPr="00FA429F" w:rsidRDefault="00EB1728" w:rsidP="00FA429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сроки</w:t>
            </w:r>
          </w:p>
        </w:tc>
      </w:tr>
      <w:tr w:rsidR="00EB1728" w:rsidTr="00FA429F">
        <w:tc>
          <w:tcPr>
            <w:tcW w:w="2163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515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2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FA42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урок. </w:t>
            </w:r>
            <w:r w:rsidRPr="00FA429F">
              <w:rPr>
                <w:rFonts w:ascii="Times New Roman" w:hAnsi="Times New Roman" w:cs="Times New Roman"/>
                <w:b/>
                <w:color w:val="1963A1"/>
                <w:sz w:val="21"/>
                <w:szCs w:val="21"/>
                <w:highlight w:val="white"/>
              </w:rPr>
              <w:t>Вычитание вида 40-8, 50-24.</w:t>
            </w:r>
          </w:p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Pr="00FA429F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 xml:space="preserve">Подключиться к конференции Zoom </w:t>
              </w:r>
            </w:hyperlink>
          </w:p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29F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282 369 3768</w:t>
            </w:r>
          </w:p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29F">
              <w:rPr>
                <w:rFonts w:ascii="Times New Roman" w:hAnsi="Times New Roman" w:cs="Times New Roman"/>
                <w:sz w:val="24"/>
                <w:szCs w:val="24"/>
              </w:rPr>
              <w:t>Код доступа: 123456</w:t>
            </w:r>
          </w:p>
        </w:tc>
        <w:tc>
          <w:tcPr>
            <w:tcW w:w="2115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Pr="00FA429F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видеоурок</w:t>
              </w:r>
            </w:hyperlink>
          </w:p>
        </w:tc>
        <w:tc>
          <w:tcPr>
            <w:tcW w:w="1574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29F">
              <w:rPr>
                <w:rFonts w:ascii="Times New Roman" w:hAnsi="Times New Roman" w:cs="Times New Roman"/>
                <w:sz w:val="24"/>
                <w:szCs w:val="24"/>
              </w:rPr>
              <w:t>Фото работы из тетради с выполненным заданием (Вайбер)</w:t>
            </w:r>
          </w:p>
        </w:tc>
        <w:tc>
          <w:tcPr>
            <w:tcW w:w="1765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до 11.02</w:t>
            </w:r>
          </w:p>
        </w:tc>
      </w:tr>
      <w:tr w:rsidR="00EB1728" w:rsidTr="00FA429F">
        <w:tc>
          <w:tcPr>
            <w:tcW w:w="2163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515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429F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FA42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урок.</w:t>
            </w:r>
            <w:r w:rsidRPr="00FA429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A429F">
              <w:rPr>
                <w:rFonts w:ascii="Times New Roman" w:hAnsi="Times New Roman" w:cs="Times New Roman"/>
                <w:b/>
                <w:color w:val="3D85C6"/>
                <w:sz w:val="20"/>
                <w:szCs w:val="20"/>
              </w:rPr>
              <w:t xml:space="preserve">Имя существительное как часть речи. Повторение. </w:t>
            </w:r>
            <w:r w:rsidRPr="00FA429F">
              <w:rPr>
                <w:rFonts w:ascii="Times New Roman" w:hAnsi="Times New Roman" w:cs="Times New Roman"/>
                <w:b/>
                <w:sz w:val="20"/>
                <w:szCs w:val="20"/>
              </w:rPr>
              <w:t>Учебник с.58-59</w:t>
            </w:r>
          </w:p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 w:rsidRPr="00FA429F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 xml:space="preserve">Подключиться к конференции Zoom </w:t>
              </w:r>
            </w:hyperlink>
          </w:p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29F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282 369 3768</w:t>
            </w:r>
          </w:p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29F">
              <w:rPr>
                <w:rFonts w:ascii="Times New Roman" w:hAnsi="Times New Roman" w:cs="Times New Roman"/>
                <w:sz w:val="24"/>
                <w:szCs w:val="24"/>
              </w:rPr>
              <w:t>Код доступа: 123456</w:t>
            </w:r>
          </w:p>
        </w:tc>
        <w:tc>
          <w:tcPr>
            <w:tcW w:w="2115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29F">
              <w:rPr>
                <w:rFonts w:ascii="Times New Roman" w:hAnsi="Times New Roman" w:cs="Times New Roman"/>
                <w:sz w:val="24"/>
                <w:szCs w:val="24"/>
              </w:rPr>
              <w:t>Фото работы из тетради с выполненным заданием (Вайбер)</w:t>
            </w:r>
          </w:p>
        </w:tc>
        <w:tc>
          <w:tcPr>
            <w:tcW w:w="1765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до 11.02</w:t>
            </w:r>
          </w:p>
        </w:tc>
      </w:tr>
      <w:tr w:rsidR="00EB1728" w:rsidTr="00FA429F">
        <w:trPr>
          <w:trHeight w:val="195"/>
        </w:trPr>
        <w:tc>
          <w:tcPr>
            <w:tcW w:w="2163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7515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29F"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A429F">
              <w:rPr>
                <w:rFonts w:ascii="Times New Roman" w:hAnsi="Times New Roman" w:cs="Times New Roman"/>
                <w:sz w:val="24"/>
                <w:szCs w:val="24"/>
              </w:rPr>
              <w:t xml:space="preserve">урока нет. </w:t>
            </w:r>
          </w:p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29F">
              <w:rPr>
                <w:rFonts w:ascii="Times New Roman" w:hAnsi="Times New Roman" w:cs="Times New Roman"/>
                <w:sz w:val="24"/>
                <w:szCs w:val="24"/>
              </w:rPr>
              <w:t>Ознакомиться с темой урока с помощью прикрепленной ссылки. Практическое задание не выполняем.</w:t>
            </w:r>
          </w:p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29F">
              <w:rPr>
                <w:rFonts w:ascii="Times New Roman" w:hAnsi="Times New Roman" w:cs="Times New Roman"/>
                <w:sz w:val="24"/>
                <w:szCs w:val="24"/>
              </w:rPr>
              <w:t>https://resh.edu.ru/subject/lesson/3813/start/284224/</w:t>
            </w:r>
          </w:p>
        </w:tc>
        <w:tc>
          <w:tcPr>
            <w:tcW w:w="1574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29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5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29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B1728" w:rsidTr="00FA429F">
        <w:tc>
          <w:tcPr>
            <w:tcW w:w="2163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литературное чтение на родном языке</w:t>
            </w:r>
          </w:p>
        </w:tc>
        <w:tc>
          <w:tcPr>
            <w:tcW w:w="7515" w:type="dxa"/>
          </w:tcPr>
          <w:p w:rsidR="00EB1728" w:rsidRPr="00DE15DC" w:rsidRDefault="00EB1728" w:rsidP="00FA429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5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- урок (учебник “Литературное чтение”). </w:t>
            </w:r>
          </w:p>
          <w:p w:rsidR="00EB1728" w:rsidRPr="00DE15DC" w:rsidRDefault="00EB1728" w:rsidP="00FA429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5DC">
              <w:rPr>
                <w:rFonts w:ascii="Times New Roman" w:hAnsi="Times New Roman" w:cs="Times New Roman"/>
                <w:b/>
                <w:color w:val="1963A1"/>
                <w:sz w:val="24"/>
                <w:szCs w:val="21"/>
                <w:highlight w:val="white"/>
              </w:rPr>
              <w:t xml:space="preserve">С.В.Михалков «Мой щенок». </w:t>
            </w:r>
          </w:p>
          <w:p w:rsidR="00EB1728" w:rsidRPr="00DE15DC" w:rsidRDefault="00EB1728" w:rsidP="00FA429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Pr="00DE15DC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 xml:space="preserve">Подключиться к конференции Zoom </w:t>
              </w:r>
            </w:hyperlink>
          </w:p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29F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282 369 3768</w:t>
            </w:r>
          </w:p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29F">
              <w:rPr>
                <w:rFonts w:ascii="Times New Roman" w:hAnsi="Times New Roman" w:cs="Times New Roman"/>
                <w:sz w:val="24"/>
                <w:szCs w:val="24"/>
              </w:rPr>
              <w:t>Код доступа: 123456</w:t>
            </w:r>
          </w:p>
        </w:tc>
        <w:tc>
          <w:tcPr>
            <w:tcW w:w="2115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 w:rsidRPr="00FA429F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видеоурок</w:t>
              </w:r>
            </w:hyperlink>
          </w:p>
        </w:tc>
        <w:tc>
          <w:tcPr>
            <w:tcW w:w="1574" w:type="dxa"/>
          </w:tcPr>
          <w:p w:rsidR="00EB1728" w:rsidRDefault="00EB1728" w:rsidP="00FA429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29F">
              <w:rPr>
                <w:rFonts w:ascii="Times New Roman" w:hAnsi="Times New Roman" w:cs="Times New Roman"/>
                <w:sz w:val="24"/>
                <w:szCs w:val="24"/>
              </w:rPr>
              <w:t>По желанию: видео с выразительным прочтением произведе</w:t>
            </w:r>
          </w:p>
          <w:p w:rsidR="00EB1728" w:rsidRPr="00FA429F" w:rsidRDefault="00EB1728" w:rsidP="00FA429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29F">
              <w:rPr>
                <w:rFonts w:ascii="Times New Roman" w:hAnsi="Times New Roman" w:cs="Times New Roman"/>
                <w:sz w:val="24"/>
                <w:szCs w:val="24"/>
              </w:rPr>
              <w:t>ния (Вайбер)</w:t>
            </w:r>
          </w:p>
        </w:tc>
        <w:tc>
          <w:tcPr>
            <w:tcW w:w="1765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до 11.02</w:t>
            </w:r>
          </w:p>
        </w:tc>
      </w:tr>
    </w:tbl>
    <w:p w:rsidR="00EB1728" w:rsidRDefault="00EB1728">
      <w:pPr>
        <w:pStyle w:val="normal0"/>
        <w:jc w:val="center"/>
        <w:rPr>
          <w:rFonts w:ascii="Times New Roman" w:hAnsi="Times New Roman" w:cs="Times New Roman"/>
          <w:b/>
        </w:rPr>
      </w:pPr>
    </w:p>
    <w:p w:rsidR="00EB1728" w:rsidRDefault="00EB1728" w:rsidP="00B4748A">
      <w:pPr>
        <w:pStyle w:val="normal0"/>
        <w:jc w:val="center"/>
        <w:outlineLvl w:val="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</w:rPr>
        <w:t>Четверг, 10.02</w:t>
      </w:r>
      <w:r>
        <w:rPr>
          <w:rFonts w:ascii="Times New Roman" w:hAnsi="Times New Roman" w:cs="Times New Roman"/>
          <w:b/>
          <w:color w:val="000000"/>
        </w:rPr>
        <w:t xml:space="preserve"> </w:t>
      </w:r>
    </w:p>
    <w:tbl>
      <w:tblPr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36"/>
        <w:gridCol w:w="7470"/>
        <w:gridCol w:w="2070"/>
        <w:gridCol w:w="1581"/>
        <w:gridCol w:w="1773"/>
      </w:tblGrid>
      <w:tr w:rsidR="00EB1728" w:rsidTr="00FA429F">
        <w:tc>
          <w:tcPr>
            <w:tcW w:w="2236" w:type="dxa"/>
            <w:vMerge w:val="restart"/>
            <w:vAlign w:val="center"/>
          </w:tcPr>
          <w:p w:rsidR="00EB1728" w:rsidRPr="00FA429F" w:rsidRDefault="00EB1728" w:rsidP="00FA429F">
            <w:pPr>
              <w:pStyle w:val="normal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429F">
              <w:rPr>
                <w:rFonts w:ascii="Times New Roman" w:hAnsi="Times New Roman" w:cs="Times New Roman"/>
                <w:color w:val="000000"/>
              </w:rPr>
              <w:t>Предмет</w:t>
            </w:r>
          </w:p>
        </w:tc>
        <w:tc>
          <w:tcPr>
            <w:tcW w:w="7470" w:type="dxa"/>
            <w:vMerge w:val="restart"/>
            <w:vAlign w:val="center"/>
          </w:tcPr>
          <w:p w:rsidR="00EB1728" w:rsidRPr="00FA429F" w:rsidRDefault="00EB1728" w:rsidP="00FA429F">
            <w:pPr>
              <w:pStyle w:val="normal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429F">
              <w:rPr>
                <w:rFonts w:ascii="Times New Roman" w:hAnsi="Times New Roman" w:cs="Times New Roman"/>
                <w:color w:val="000000"/>
              </w:rPr>
              <w:t>Задание</w:t>
            </w:r>
          </w:p>
        </w:tc>
        <w:tc>
          <w:tcPr>
            <w:tcW w:w="2070" w:type="dxa"/>
            <w:vMerge w:val="restart"/>
            <w:vAlign w:val="center"/>
          </w:tcPr>
          <w:p w:rsidR="00EB1728" w:rsidRPr="00FA429F" w:rsidRDefault="00EB1728" w:rsidP="00FA429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354" w:type="dxa"/>
            <w:gridSpan w:val="2"/>
            <w:vAlign w:val="center"/>
          </w:tcPr>
          <w:p w:rsidR="00EB1728" w:rsidRPr="00FA429F" w:rsidRDefault="00EB1728" w:rsidP="00FA429F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429F">
              <w:rPr>
                <w:rFonts w:ascii="Times New Roman" w:hAnsi="Times New Roman" w:cs="Times New Roman"/>
                <w:color w:val="000000"/>
              </w:rPr>
              <w:t>Текущий контроль</w:t>
            </w:r>
          </w:p>
        </w:tc>
      </w:tr>
      <w:tr w:rsidR="00EB1728" w:rsidTr="00FA429F">
        <w:tc>
          <w:tcPr>
            <w:tcW w:w="2236" w:type="dxa"/>
            <w:vMerge/>
            <w:vAlign w:val="center"/>
          </w:tcPr>
          <w:p w:rsidR="00EB1728" w:rsidRPr="00FA429F" w:rsidRDefault="00EB1728" w:rsidP="00FA429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70" w:type="dxa"/>
            <w:vMerge/>
            <w:vAlign w:val="center"/>
          </w:tcPr>
          <w:p w:rsidR="00EB1728" w:rsidRPr="00FA429F" w:rsidRDefault="00EB1728" w:rsidP="00FA429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70" w:type="dxa"/>
            <w:vMerge/>
            <w:vAlign w:val="center"/>
          </w:tcPr>
          <w:p w:rsidR="00EB1728" w:rsidRPr="00FA429F" w:rsidRDefault="00EB1728" w:rsidP="00FA429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1" w:type="dxa"/>
          </w:tcPr>
          <w:p w:rsidR="00EB1728" w:rsidRPr="00FA429F" w:rsidRDefault="00EB1728" w:rsidP="00FA429F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429F">
              <w:rPr>
                <w:rFonts w:ascii="Times New Roman" w:hAnsi="Times New Roman" w:cs="Times New Roman"/>
                <w:color w:val="000000"/>
              </w:rPr>
              <w:t>форма</w:t>
            </w:r>
          </w:p>
        </w:tc>
        <w:tc>
          <w:tcPr>
            <w:tcW w:w="1773" w:type="dxa"/>
          </w:tcPr>
          <w:p w:rsidR="00EB1728" w:rsidRPr="00FA429F" w:rsidRDefault="00EB1728" w:rsidP="00FA429F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429F">
              <w:rPr>
                <w:rFonts w:ascii="Times New Roman" w:hAnsi="Times New Roman" w:cs="Times New Roman"/>
                <w:color w:val="000000"/>
              </w:rPr>
              <w:t>сроки</w:t>
            </w:r>
          </w:p>
        </w:tc>
      </w:tr>
      <w:tr w:rsidR="00EB1728" w:rsidTr="00FA429F">
        <w:tc>
          <w:tcPr>
            <w:tcW w:w="2236" w:type="dxa"/>
          </w:tcPr>
          <w:p w:rsidR="00EB1728" w:rsidRPr="00FA429F" w:rsidRDefault="00EB1728" w:rsidP="00FA429F">
            <w:pPr>
              <w:pStyle w:val="norma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иностранный язык</w:t>
            </w:r>
          </w:p>
          <w:p w:rsidR="00EB1728" w:rsidRPr="00FA429F" w:rsidRDefault="00EB1728" w:rsidP="00FA429F">
            <w:pPr>
              <w:pStyle w:val="norma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1 группа</w:t>
            </w:r>
          </w:p>
          <w:p w:rsidR="00EB1728" w:rsidRPr="00FA429F" w:rsidRDefault="00EB1728" w:rsidP="00FA429F">
            <w:pPr>
              <w:pStyle w:val="norma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Павлова Л.Г.</w:t>
            </w:r>
          </w:p>
        </w:tc>
        <w:tc>
          <w:tcPr>
            <w:tcW w:w="7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1728" w:rsidRPr="00FA429F" w:rsidRDefault="00EB1728" w:rsidP="00AB108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A429F">
              <w:rPr>
                <w:rFonts w:ascii="Times New Roman" w:hAnsi="Times New Roman" w:cs="Times New Roman"/>
                <w:b/>
              </w:rPr>
              <w:t>Урок в режиме ВКС</w:t>
            </w:r>
          </w:p>
          <w:p w:rsidR="00EB1728" w:rsidRPr="00FA429F" w:rsidRDefault="00EB1728" w:rsidP="00AB1084">
            <w:pPr>
              <w:pStyle w:val="normal0"/>
              <w:keepNext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29F">
              <w:rPr>
                <w:rFonts w:ascii="Times New Roman" w:hAnsi="Times New Roman" w:cs="Times New Roman"/>
                <w:sz w:val="24"/>
                <w:szCs w:val="24"/>
              </w:rPr>
              <w:t>Время: 13.40</w:t>
            </w:r>
          </w:p>
          <w:p w:rsidR="00EB1728" w:rsidRPr="00FA429F" w:rsidRDefault="00EB1728" w:rsidP="00AB1084">
            <w:pPr>
              <w:pStyle w:val="normal0"/>
              <w:keepNext/>
              <w:widowControl w:val="0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29F">
              <w:rPr>
                <w:rFonts w:ascii="Times New Roman" w:hAnsi="Times New Roman" w:cs="Times New Roman"/>
                <w:sz w:val="24"/>
                <w:szCs w:val="24"/>
              </w:rPr>
              <w:t>Посмотреть видео к уроку для повторения по ссылке:</w:t>
            </w:r>
          </w:p>
          <w:p w:rsidR="00EB1728" w:rsidRPr="00FA429F" w:rsidRDefault="00EB1728" w:rsidP="00AB1084">
            <w:pPr>
              <w:pStyle w:val="normal0"/>
              <w:keepNext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1155CC"/>
                <w:u w:val="single"/>
              </w:rPr>
            </w:pPr>
            <w:hyperlink r:id="rId22">
              <w:r w:rsidRPr="00FA429F">
                <w:rPr>
                  <w:rFonts w:ascii="Times New Roman" w:hAnsi="Times New Roman" w:cs="Times New Roman"/>
                  <w:color w:val="1155CC"/>
                  <w:u w:val="single"/>
                </w:rPr>
                <w:t>https://www.youtube.com/watch?v=zz6ez2oDg-4</w:t>
              </w:r>
            </w:hyperlink>
          </w:p>
          <w:p w:rsidR="00EB1728" w:rsidRPr="00FA429F" w:rsidRDefault="00EB1728" w:rsidP="00AB1084">
            <w:pPr>
              <w:pStyle w:val="normal0"/>
              <w:keepNext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2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A429F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  <w:r w:rsidRPr="00FA429F">
              <w:rPr>
                <w:rFonts w:ascii="Times New Roman" w:hAnsi="Times New Roman" w:cs="Times New Roman"/>
                <w:sz w:val="24"/>
                <w:szCs w:val="24"/>
              </w:rPr>
              <w:t>Ссылка на видео по новой теме:</w:t>
            </w:r>
          </w:p>
          <w:p w:rsidR="00EB1728" w:rsidRPr="00FA429F" w:rsidRDefault="00EB1728" w:rsidP="00AB1084">
            <w:pPr>
              <w:pStyle w:val="normal0"/>
              <w:keepNext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 w:rsidRPr="00FA429F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https://www.youtube.com/watch?v=zz6ez2oDg-4</w:t>
              </w:r>
            </w:hyperlink>
          </w:p>
          <w:p w:rsidR="00EB1728" w:rsidRPr="00FA429F" w:rsidRDefault="00EB1728" w:rsidP="00AB1084">
            <w:pPr>
              <w:pStyle w:val="normal0"/>
              <w:keepNext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29F">
              <w:rPr>
                <w:rFonts w:ascii="Times New Roman" w:hAnsi="Times New Roman" w:cs="Times New Roman"/>
                <w:sz w:val="24"/>
                <w:szCs w:val="24"/>
              </w:rPr>
              <w:t>3. Сборник упражнений: стр.54-56, упр. 1- 5, упр. 8 на стр.54 дописать</w:t>
            </w:r>
          </w:p>
        </w:tc>
        <w:tc>
          <w:tcPr>
            <w:tcW w:w="2070" w:type="dxa"/>
          </w:tcPr>
          <w:p w:rsidR="00EB1728" w:rsidRPr="00FA429F" w:rsidRDefault="00EB1728" w:rsidP="00FA429F">
            <w:pPr>
              <w:pStyle w:val="normal0"/>
              <w:keepNext/>
              <w:widowControl w:val="0"/>
              <w:spacing w:after="0" w:line="240" w:lineRule="auto"/>
              <w:ind w:left="141"/>
              <w:jc w:val="both"/>
              <w:rPr>
                <w:rFonts w:ascii="Times New Roman" w:hAnsi="Times New Roman" w:cs="Times New Roman"/>
                <w:color w:val="1155CC"/>
                <w:u w:val="single"/>
              </w:rPr>
            </w:pPr>
            <w:hyperlink r:id="rId24">
              <w:r w:rsidRPr="00FA429F">
                <w:rPr>
                  <w:rFonts w:ascii="Times New Roman" w:hAnsi="Times New Roman" w:cs="Times New Roman"/>
                  <w:color w:val="1155CC"/>
                  <w:u w:val="single"/>
                </w:rPr>
                <w:t>https://www.youtube.com/watch?v=zz6ez2oDg-4</w:t>
              </w:r>
            </w:hyperlink>
          </w:p>
          <w:p w:rsidR="00EB1728" w:rsidRPr="00FA429F" w:rsidRDefault="00EB1728" w:rsidP="00FA429F">
            <w:pPr>
              <w:pStyle w:val="normal0"/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728" w:rsidRPr="00FA429F" w:rsidRDefault="00EB1728" w:rsidP="00FA429F">
            <w:pPr>
              <w:pStyle w:val="normal0"/>
              <w:keepNext/>
              <w:widowControl w:val="0"/>
              <w:spacing w:after="0" w:line="240" w:lineRule="auto"/>
              <w:ind w:lef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>
              <w:r w:rsidRPr="00FA429F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https://www.youtube.com/watch?v=zz6ez2oDg-4</w:t>
              </w:r>
            </w:hyperlink>
          </w:p>
          <w:p w:rsidR="00EB1728" w:rsidRPr="00FA429F" w:rsidRDefault="00EB1728" w:rsidP="00FA429F">
            <w:pPr>
              <w:pStyle w:val="normal0"/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29F">
              <w:rPr>
                <w:rFonts w:ascii="Times New Roman" w:hAnsi="Times New Roman" w:cs="Times New Roman"/>
                <w:sz w:val="24"/>
                <w:szCs w:val="24"/>
              </w:rPr>
              <w:t>выполнение письменной домашней работы в сборниках упражнений</w:t>
            </w:r>
          </w:p>
        </w:tc>
        <w:tc>
          <w:tcPr>
            <w:tcW w:w="1773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10.02.22</w:t>
            </w:r>
          </w:p>
        </w:tc>
      </w:tr>
      <w:tr w:rsidR="00EB1728" w:rsidTr="00FA429F">
        <w:tc>
          <w:tcPr>
            <w:tcW w:w="2236" w:type="dxa"/>
          </w:tcPr>
          <w:p w:rsidR="00EB1728" w:rsidRPr="00FA429F" w:rsidRDefault="00EB1728" w:rsidP="00FA429F">
            <w:pPr>
              <w:pStyle w:val="norma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иностранный язык</w:t>
            </w:r>
          </w:p>
          <w:p w:rsidR="00EB1728" w:rsidRPr="00FA429F" w:rsidRDefault="00EB1728" w:rsidP="00FA429F">
            <w:pPr>
              <w:pStyle w:val="norma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2 группа</w:t>
            </w:r>
          </w:p>
          <w:p w:rsidR="00EB1728" w:rsidRPr="00FA429F" w:rsidRDefault="00EB1728" w:rsidP="00FA429F">
            <w:pPr>
              <w:pStyle w:val="norma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Валге Л.В.</w:t>
            </w:r>
          </w:p>
        </w:tc>
        <w:tc>
          <w:tcPr>
            <w:tcW w:w="7470" w:type="dxa"/>
          </w:tcPr>
          <w:p w:rsidR="00EB1728" w:rsidRPr="00FA429F" w:rsidRDefault="00EB1728" w:rsidP="00AB108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A429F">
              <w:rPr>
                <w:rFonts w:ascii="Times New Roman" w:hAnsi="Times New Roman" w:cs="Times New Roman"/>
                <w:b/>
              </w:rPr>
              <w:t>Урок в режиме ВКС</w:t>
            </w:r>
          </w:p>
          <w:p w:rsidR="00EB1728" w:rsidRPr="00FA429F" w:rsidRDefault="00EB1728" w:rsidP="00AB108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Время 13.40</w:t>
            </w:r>
          </w:p>
          <w:p w:rsidR="00EB1728" w:rsidRPr="00FA429F" w:rsidRDefault="00EB1728" w:rsidP="00AB1084">
            <w:pPr>
              <w:pStyle w:val="normal0"/>
              <w:widowControl w:val="0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Слушать аудиозапись упр 1 на стр 68 (см ссылку), прочитать  и записать чтение</w:t>
            </w:r>
          </w:p>
          <w:p w:rsidR="00EB1728" w:rsidRPr="00FA429F" w:rsidRDefault="00EB1728" w:rsidP="00AB1084">
            <w:pPr>
              <w:pStyle w:val="normal0"/>
              <w:widowControl w:val="0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 xml:space="preserve">Аудиофайл отправить учителю в ВК или на почту </w:t>
            </w:r>
            <w:hyperlink r:id="rId26">
              <w:r w:rsidRPr="00FA429F">
                <w:rPr>
                  <w:rFonts w:ascii="Times New Roman" w:hAnsi="Times New Roman" w:cs="Times New Roman"/>
                  <w:color w:val="1155CC"/>
                  <w:u w:val="single"/>
                </w:rPr>
                <w:t>lvalge@mail.ru</w:t>
              </w:r>
            </w:hyperlink>
            <w:r w:rsidRPr="00FA429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70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27">
              <w:r w:rsidRPr="00FA429F">
                <w:rPr>
                  <w:rFonts w:ascii="Times New Roman" w:hAnsi="Times New Roman" w:cs="Times New Roman"/>
                  <w:color w:val="1155CC"/>
                  <w:u w:val="single"/>
                </w:rPr>
                <w:t>https://disk.yandex.ru/d/xF70lwHXJqwn8w</w:t>
              </w:r>
            </w:hyperlink>
            <w:r w:rsidRPr="00FA429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81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аудиозапись</w:t>
            </w:r>
          </w:p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 xml:space="preserve">отправить в ВК или на почту </w:t>
            </w:r>
            <w:hyperlink r:id="rId28">
              <w:r w:rsidRPr="00FA429F">
                <w:rPr>
                  <w:rFonts w:ascii="Times New Roman" w:hAnsi="Times New Roman" w:cs="Times New Roman"/>
                  <w:color w:val="1155CC"/>
                  <w:u w:val="single"/>
                </w:rPr>
                <w:t>lvalge@mail.ru</w:t>
              </w:r>
            </w:hyperlink>
            <w:r w:rsidRPr="00FA429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73" w:type="dxa"/>
          </w:tcPr>
          <w:p w:rsidR="00EB1728" w:rsidRPr="00FA429F" w:rsidRDefault="00EB1728" w:rsidP="00FA429F">
            <w:pPr>
              <w:pStyle w:val="normal0"/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10 февраля</w:t>
            </w:r>
          </w:p>
        </w:tc>
      </w:tr>
      <w:tr w:rsidR="00EB1728" w:rsidTr="00FA429F">
        <w:tc>
          <w:tcPr>
            <w:tcW w:w="2236" w:type="dxa"/>
          </w:tcPr>
          <w:p w:rsidR="00EB1728" w:rsidRPr="00FA429F" w:rsidRDefault="00EB1728" w:rsidP="00FA429F">
            <w:pPr>
              <w:pStyle w:val="norma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429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470" w:type="dxa"/>
          </w:tcPr>
          <w:p w:rsidR="00EB1728" w:rsidRPr="00AB1084" w:rsidRDefault="00EB1728" w:rsidP="00FA429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B5394"/>
                <w:sz w:val="24"/>
                <w:szCs w:val="24"/>
              </w:rPr>
            </w:pPr>
            <w:r w:rsidRPr="00AB10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урок. </w:t>
            </w:r>
            <w:r w:rsidRPr="00AB1084">
              <w:rPr>
                <w:rFonts w:ascii="Times New Roman" w:hAnsi="Times New Roman" w:cs="Times New Roman"/>
                <w:b/>
                <w:color w:val="0B5394"/>
                <w:sz w:val="24"/>
                <w:szCs w:val="20"/>
              </w:rPr>
              <w:t>Закрепление письменных приемов сложения и вычитания в столбик</w:t>
            </w:r>
            <w:r w:rsidRPr="00AB1084">
              <w:rPr>
                <w:rFonts w:ascii="Times New Roman" w:hAnsi="Times New Roman" w:cs="Times New Roman"/>
                <w:b/>
                <w:color w:val="0B5394"/>
                <w:sz w:val="24"/>
                <w:szCs w:val="24"/>
              </w:rPr>
              <w:t>.</w:t>
            </w:r>
          </w:p>
          <w:p w:rsidR="00EB1728" w:rsidRPr="00AB1084" w:rsidRDefault="00EB1728" w:rsidP="00FA429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>
              <w:r w:rsidRPr="00AB1084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 xml:space="preserve">Подключиться к конференции Zoom </w:t>
              </w:r>
            </w:hyperlink>
          </w:p>
          <w:p w:rsidR="00EB1728" w:rsidRPr="00AB1084" w:rsidRDefault="00EB1728" w:rsidP="00FA429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084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282 369 3768</w:t>
            </w:r>
          </w:p>
          <w:p w:rsidR="00EB1728" w:rsidRPr="00AB1084" w:rsidRDefault="00EB1728" w:rsidP="00FA429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084">
              <w:rPr>
                <w:rFonts w:ascii="Times New Roman" w:hAnsi="Times New Roman" w:cs="Times New Roman"/>
                <w:sz w:val="24"/>
                <w:szCs w:val="24"/>
              </w:rPr>
              <w:t>Код доступа: 123456</w:t>
            </w:r>
          </w:p>
        </w:tc>
        <w:tc>
          <w:tcPr>
            <w:tcW w:w="2070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29F">
              <w:rPr>
                <w:rFonts w:ascii="Times New Roman" w:hAnsi="Times New Roman" w:cs="Times New Roman"/>
                <w:sz w:val="24"/>
                <w:szCs w:val="24"/>
              </w:rPr>
              <w:t>Фото работы из тетради с выполненным заданием (Вайбер)</w:t>
            </w:r>
          </w:p>
        </w:tc>
        <w:tc>
          <w:tcPr>
            <w:tcW w:w="1773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до 11.02</w:t>
            </w:r>
          </w:p>
        </w:tc>
      </w:tr>
      <w:tr w:rsidR="00EB1728" w:rsidTr="00FA429F">
        <w:tc>
          <w:tcPr>
            <w:tcW w:w="2236" w:type="dxa"/>
          </w:tcPr>
          <w:p w:rsidR="00EB1728" w:rsidRPr="00FA429F" w:rsidRDefault="00EB1728" w:rsidP="00FA429F">
            <w:pPr>
              <w:pStyle w:val="norma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429F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7470" w:type="dxa"/>
          </w:tcPr>
          <w:p w:rsidR="00EB1728" w:rsidRPr="00AB1084" w:rsidRDefault="00EB1728" w:rsidP="00FA429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084">
              <w:rPr>
                <w:rFonts w:ascii="Times New Roman" w:hAnsi="Times New Roman" w:cs="Times New Roman"/>
                <w:sz w:val="24"/>
                <w:szCs w:val="21"/>
                <w:highlight w:val="white"/>
              </w:rPr>
              <w:t>Учебник “Окружающий мир”, читать</w:t>
            </w:r>
            <w:r w:rsidRPr="00AB1084">
              <w:rPr>
                <w:rFonts w:ascii="Times New Roman" w:hAnsi="Times New Roman" w:cs="Times New Roman"/>
                <w:color w:val="1963A1"/>
                <w:sz w:val="24"/>
                <w:szCs w:val="21"/>
                <w:highlight w:val="white"/>
              </w:rPr>
              <w:t xml:space="preserve"> “ Наша дружная семья”. Пересказывать.</w:t>
            </w:r>
          </w:p>
        </w:tc>
        <w:tc>
          <w:tcPr>
            <w:tcW w:w="2070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B1728" w:rsidRPr="00FA429F" w:rsidRDefault="00EB1728" w:rsidP="00FA429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29F">
              <w:rPr>
                <w:rFonts w:ascii="Times New Roman" w:hAnsi="Times New Roman" w:cs="Times New Roman"/>
                <w:sz w:val="24"/>
                <w:szCs w:val="24"/>
              </w:rPr>
              <w:t>По желанию: видео с ответами на вопросы (Вайбер)</w:t>
            </w:r>
          </w:p>
        </w:tc>
        <w:tc>
          <w:tcPr>
            <w:tcW w:w="1773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до 11.02</w:t>
            </w:r>
          </w:p>
        </w:tc>
      </w:tr>
      <w:tr w:rsidR="00EB1728" w:rsidTr="00FA429F">
        <w:tc>
          <w:tcPr>
            <w:tcW w:w="2236" w:type="dxa"/>
          </w:tcPr>
          <w:p w:rsidR="00EB1728" w:rsidRPr="00FA429F" w:rsidRDefault="00EB1728" w:rsidP="00FA429F">
            <w:pPr>
              <w:pStyle w:val="norma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429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470" w:type="dxa"/>
          </w:tcPr>
          <w:p w:rsidR="00EB1728" w:rsidRPr="00AB1084" w:rsidRDefault="00EB1728" w:rsidP="00FA429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0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урок.  </w:t>
            </w:r>
            <w:r w:rsidRPr="00AB1084">
              <w:rPr>
                <w:rFonts w:ascii="Times New Roman" w:hAnsi="Times New Roman" w:cs="Times New Roman"/>
                <w:b/>
                <w:color w:val="1963A1"/>
                <w:sz w:val="24"/>
                <w:szCs w:val="21"/>
                <w:highlight w:val="white"/>
              </w:rPr>
              <w:t xml:space="preserve">Единственное и множественное число имён существительных. </w:t>
            </w:r>
            <w:r w:rsidRPr="00AB1084">
              <w:rPr>
                <w:rFonts w:ascii="Times New Roman" w:hAnsi="Times New Roman" w:cs="Times New Roman"/>
                <w:sz w:val="24"/>
                <w:szCs w:val="21"/>
                <w:highlight w:val="white"/>
              </w:rPr>
              <w:t>Учебник с.104</w:t>
            </w:r>
          </w:p>
          <w:p w:rsidR="00EB1728" w:rsidRPr="00AB1084" w:rsidRDefault="00EB1728" w:rsidP="00FA429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>
              <w:r w:rsidRPr="00AB1084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 xml:space="preserve">Подключиться к конференции Zoom </w:t>
              </w:r>
            </w:hyperlink>
          </w:p>
          <w:p w:rsidR="00EB1728" w:rsidRPr="00AB1084" w:rsidRDefault="00EB1728" w:rsidP="00FA429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084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282 369 3768</w:t>
            </w:r>
          </w:p>
          <w:p w:rsidR="00EB1728" w:rsidRPr="00AB1084" w:rsidRDefault="00EB1728" w:rsidP="00FA429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084">
              <w:rPr>
                <w:rFonts w:ascii="Times New Roman" w:hAnsi="Times New Roman" w:cs="Times New Roman"/>
                <w:sz w:val="24"/>
                <w:szCs w:val="24"/>
              </w:rPr>
              <w:t>Код доступа: 123456</w:t>
            </w:r>
          </w:p>
        </w:tc>
        <w:tc>
          <w:tcPr>
            <w:tcW w:w="2070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>
              <w:r w:rsidRPr="00FA429F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видеоурок</w:t>
              </w:r>
            </w:hyperlink>
          </w:p>
        </w:tc>
        <w:tc>
          <w:tcPr>
            <w:tcW w:w="1581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29F">
              <w:rPr>
                <w:rFonts w:ascii="Times New Roman" w:hAnsi="Times New Roman" w:cs="Times New Roman"/>
                <w:sz w:val="24"/>
                <w:szCs w:val="24"/>
              </w:rPr>
              <w:t>Фото работы из тетради с выполненным заданием (Вайбер)</w:t>
            </w:r>
          </w:p>
        </w:tc>
        <w:tc>
          <w:tcPr>
            <w:tcW w:w="1773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до 11.02</w:t>
            </w:r>
          </w:p>
        </w:tc>
      </w:tr>
      <w:tr w:rsidR="00EB1728" w:rsidTr="00FA429F">
        <w:tc>
          <w:tcPr>
            <w:tcW w:w="2236" w:type="dxa"/>
          </w:tcPr>
          <w:p w:rsidR="00EB1728" w:rsidRPr="00FA429F" w:rsidRDefault="00EB1728" w:rsidP="00FA429F">
            <w:pPr>
              <w:pStyle w:val="norma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429F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7470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29F">
              <w:rPr>
                <w:rFonts w:ascii="Times New Roman" w:hAnsi="Times New Roman" w:cs="Times New Roman"/>
                <w:sz w:val="23"/>
                <w:szCs w:val="23"/>
                <w:highlight w:val="white"/>
              </w:rPr>
              <w:t>Учебник “Литературное чтение”</w:t>
            </w:r>
            <w:r w:rsidRPr="00FA429F">
              <w:rPr>
                <w:rFonts w:ascii="Times New Roman" w:hAnsi="Times New Roman" w:cs="Times New Roman"/>
                <w:color w:val="1963A1"/>
                <w:sz w:val="21"/>
                <w:szCs w:val="21"/>
                <w:highlight w:val="white"/>
              </w:rPr>
              <w:t xml:space="preserve">А.Л.Барто «Верёвочка». </w:t>
            </w:r>
            <w:r w:rsidRPr="00FA429F">
              <w:rPr>
                <w:rFonts w:ascii="Times New Roman" w:hAnsi="Times New Roman" w:cs="Times New Roman"/>
                <w:sz w:val="23"/>
                <w:szCs w:val="23"/>
                <w:highlight w:val="white"/>
              </w:rPr>
              <w:t>Выразительно читать, отвечать на вопросы.</w:t>
            </w:r>
          </w:p>
        </w:tc>
        <w:tc>
          <w:tcPr>
            <w:tcW w:w="2070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>
              <w:r w:rsidRPr="00FA429F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видеоурок</w:t>
              </w:r>
            </w:hyperlink>
          </w:p>
        </w:tc>
        <w:tc>
          <w:tcPr>
            <w:tcW w:w="1581" w:type="dxa"/>
          </w:tcPr>
          <w:p w:rsidR="00EB1728" w:rsidRPr="00FA429F" w:rsidRDefault="00EB1728" w:rsidP="00FA429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29F">
              <w:rPr>
                <w:rFonts w:ascii="Times New Roman" w:hAnsi="Times New Roman" w:cs="Times New Roman"/>
                <w:sz w:val="24"/>
                <w:szCs w:val="24"/>
              </w:rPr>
              <w:t>По желанию: видео с выразительным прочтением произведения (Вайбер)</w:t>
            </w:r>
          </w:p>
        </w:tc>
        <w:tc>
          <w:tcPr>
            <w:tcW w:w="1773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до 11.02</w:t>
            </w:r>
          </w:p>
        </w:tc>
      </w:tr>
    </w:tbl>
    <w:p w:rsidR="00EB1728" w:rsidRDefault="00EB1728">
      <w:pPr>
        <w:pStyle w:val="normal0"/>
        <w:jc w:val="center"/>
        <w:rPr>
          <w:rFonts w:ascii="Times New Roman" w:hAnsi="Times New Roman" w:cs="Times New Roman"/>
          <w:b/>
          <w:color w:val="000000"/>
        </w:rPr>
      </w:pPr>
    </w:p>
    <w:p w:rsidR="00EB1728" w:rsidRDefault="00EB1728" w:rsidP="00B4748A">
      <w:pPr>
        <w:pStyle w:val="normal0"/>
        <w:jc w:val="center"/>
        <w:outlineLvl w:val="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</w:rPr>
        <w:t xml:space="preserve">Пятница, 11.02 </w:t>
      </w:r>
    </w:p>
    <w:tbl>
      <w:tblPr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36"/>
        <w:gridCol w:w="7545"/>
        <w:gridCol w:w="1995"/>
        <w:gridCol w:w="1581"/>
        <w:gridCol w:w="1773"/>
      </w:tblGrid>
      <w:tr w:rsidR="00EB1728" w:rsidTr="00FA429F">
        <w:tc>
          <w:tcPr>
            <w:tcW w:w="2236" w:type="dxa"/>
            <w:vMerge w:val="restart"/>
          </w:tcPr>
          <w:p w:rsidR="00EB1728" w:rsidRPr="00FA429F" w:rsidRDefault="00EB1728" w:rsidP="00FA429F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429F">
              <w:rPr>
                <w:rFonts w:ascii="Times New Roman" w:hAnsi="Times New Roman" w:cs="Times New Roman"/>
                <w:color w:val="000000"/>
              </w:rPr>
              <w:t xml:space="preserve">Предмет </w:t>
            </w:r>
          </w:p>
        </w:tc>
        <w:tc>
          <w:tcPr>
            <w:tcW w:w="7545" w:type="dxa"/>
            <w:vMerge w:val="restart"/>
          </w:tcPr>
          <w:p w:rsidR="00EB1728" w:rsidRPr="00FA429F" w:rsidRDefault="00EB1728" w:rsidP="00FA429F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429F">
              <w:rPr>
                <w:rFonts w:ascii="Times New Roman" w:hAnsi="Times New Roman" w:cs="Times New Roman"/>
                <w:color w:val="000000"/>
              </w:rPr>
              <w:t>Задание</w:t>
            </w:r>
          </w:p>
        </w:tc>
        <w:tc>
          <w:tcPr>
            <w:tcW w:w="1995" w:type="dxa"/>
            <w:vMerge w:val="restart"/>
            <w:vAlign w:val="center"/>
          </w:tcPr>
          <w:p w:rsidR="00EB1728" w:rsidRPr="00FA429F" w:rsidRDefault="00EB1728" w:rsidP="00FA429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354" w:type="dxa"/>
            <w:gridSpan w:val="2"/>
          </w:tcPr>
          <w:p w:rsidR="00EB1728" w:rsidRPr="00FA429F" w:rsidRDefault="00EB1728" w:rsidP="00FA429F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429F">
              <w:rPr>
                <w:rFonts w:ascii="Times New Roman" w:hAnsi="Times New Roman" w:cs="Times New Roman"/>
                <w:color w:val="000000"/>
              </w:rPr>
              <w:t>Текущий контроль</w:t>
            </w:r>
          </w:p>
        </w:tc>
      </w:tr>
      <w:tr w:rsidR="00EB1728" w:rsidTr="00FA429F">
        <w:tc>
          <w:tcPr>
            <w:tcW w:w="2236" w:type="dxa"/>
            <w:vMerge/>
          </w:tcPr>
          <w:p w:rsidR="00EB1728" w:rsidRPr="00FA429F" w:rsidRDefault="00EB1728" w:rsidP="00FA429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5" w:type="dxa"/>
            <w:vMerge/>
          </w:tcPr>
          <w:p w:rsidR="00EB1728" w:rsidRPr="00FA429F" w:rsidRDefault="00EB1728" w:rsidP="00FA429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95" w:type="dxa"/>
            <w:vMerge/>
            <w:vAlign w:val="center"/>
          </w:tcPr>
          <w:p w:rsidR="00EB1728" w:rsidRPr="00FA429F" w:rsidRDefault="00EB1728" w:rsidP="00FA429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1" w:type="dxa"/>
          </w:tcPr>
          <w:p w:rsidR="00EB1728" w:rsidRPr="00FA429F" w:rsidRDefault="00EB1728" w:rsidP="00FA429F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429F">
              <w:rPr>
                <w:rFonts w:ascii="Times New Roman" w:hAnsi="Times New Roman" w:cs="Times New Roman"/>
                <w:color w:val="000000"/>
              </w:rPr>
              <w:t>форма</w:t>
            </w:r>
          </w:p>
        </w:tc>
        <w:tc>
          <w:tcPr>
            <w:tcW w:w="1773" w:type="dxa"/>
          </w:tcPr>
          <w:p w:rsidR="00EB1728" w:rsidRPr="00FA429F" w:rsidRDefault="00EB1728" w:rsidP="00FA429F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429F">
              <w:rPr>
                <w:rFonts w:ascii="Times New Roman" w:hAnsi="Times New Roman" w:cs="Times New Roman"/>
                <w:color w:val="000000"/>
              </w:rPr>
              <w:t>сроки</w:t>
            </w:r>
          </w:p>
        </w:tc>
      </w:tr>
      <w:tr w:rsidR="00EB1728" w:rsidTr="00FA429F">
        <w:tc>
          <w:tcPr>
            <w:tcW w:w="2236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545" w:type="dxa"/>
          </w:tcPr>
          <w:p w:rsidR="00EB1728" w:rsidRPr="00AB1084" w:rsidRDefault="00EB1728" w:rsidP="00E51C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0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Онлайн- урок. </w:t>
            </w:r>
          </w:p>
          <w:p w:rsidR="00EB1728" w:rsidRPr="00AB1084" w:rsidRDefault="00EB1728" w:rsidP="00E51C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084">
              <w:rPr>
                <w:rFonts w:ascii="Times New Roman" w:hAnsi="Times New Roman" w:cs="Times New Roman"/>
                <w:b/>
                <w:color w:val="1963A1"/>
                <w:sz w:val="24"/>
                <w:szCs w:val="21"/>
                <w:highlight w:val="white"/>
              </w:rPr>
              <w:t xml:space="preserve">Изменение имён существительных по числам. </w:t>
            </w:r>
            <w:r w:rsidRPr="00AB1084">
              <w:rPr>
                <w:rFonts w:ascii="Times New Roman" w:hAnsi="Times New Roman" w:cs="Times New Roman"/>
                <w:sz w:val="24"/>
                <w:szCs w:val="21"/>
                <w:highlight w:val="white"/>
              </w:rPr>
              <w:t>С.67 “Проверь себя”</w:t>
            </w:r>
          </w:p>
          <w:p w:rsidR="00EB1728" w:rsidRPr="00AB1084" w:rsidRDefault="00EB1728" w:rsidP="00E51C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>
              <w:r w:rsidRPr="00AB1084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 xml:space="preserve">Подключиться к конференции Zoom </w:t>
              </w:r>
            </w:hyperlink>
          </w:p>
          <w:p w:rsidR="00EB1728" w:rsidRPr="00AB1084" w:rsidRDefault="00EB1728" w:rsidP="00E51C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084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282 369 3768</w:t>
            </w:r>
          </w:p>
          <w:p w:rsidR="00EB1728" w:rsidRPr="00AB1084" w:rsidRDefault="00EB1728" w:rsidP="00E51C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084">
              <w:rPr>
                <w:rFonts w:ascii="Times New Roman" w:hAnsi="Times New Roman" w:cs="Times New Roman"/>
                <w:sz w:val="24"/>
                <w:szCs w:val="24"/>
              </w:rPr>
              <w:t>Код доступа: 123456</w:t>
            </w:r>
          </w:p>
        </w:tc>
        <w:tc>
          <w:tcPr>
            <w:tcW w:w="1995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>
              <w:r w:rsidRPr="00FA429F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видеоурок</w:t>
              </w:r>
            </w:hyperlink>
          </w:p>
        </w:tc>
        <w:tc>
          <w:tcPr>
            <w:tcW w:w="1581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29F">
              <w:rPr>
                <w:rFonts w:ascii="Times New Roman" w:hAnsi="Times New Roman" w:cs="Times New Roman"/>
                <w:sz w:val="24"/>
                <w:szCs w:val="24"/>
              </w:rPr>
              <w:t>Фото работы из тетради с выполненным заданием (Вайбер)</w:t>
            </w:r>
          </w:p>
        </w:tc>
        <w:tc>
          <w:tcPr>
            <w:tcW w:w="1773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до 11.02</w:t>
            </w:r>
          </w:p>
        </w:tc>
      </w:tr>
      <w:tr w:rsidR="00EB1728" w:rsidTr="00FA429F">
        <w:tc>
          <w:tcPr>
            <w:tcW w:w="2236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7545" w:type="dxa"/>
          </w:tcPr>
          <w:p w:rsidR="00EB1728" w:rsidRPr="00AB1084" w:rsidRDefault="00EB1728" w:rsidP="00E51C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0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урок. </w:t>
            </w:r>
            <w:r w:rsidRPr="00AB1084">
              <w:rPr>
                <w:rFonts w:ascii="Times New Roman" w:hAnsi="Times New Roman" w:cs="Times New Roman"/>
                <w:color w:val="1963A1"/>
                <w:sz w:val="24"/>
                <w:szCs w:val="21"/>
                <w:highlight w:val="white"/>
              </w:rPr>
              <w:t>А.Барто «Вовка – добрая душа»</w:t>
            </w:r>
            <w:r w:rsidRPr="00AB1084">
              <w:rPr>
                <w:rFonts w:ascii="Times New Roman" w:hAnsi="Times New Roman" w:cs="Times New Roman"/>
                <w:color w:val="1963A1"/>
                <w:sz w:val="24"/>
                <w:szCs w:val="23"/>
                <w:highlight w:val="white"/>
              </w:rPr>
              <w:t xml:space="preserve">. </w:t>
            </w:r>
          </w:p>
          <w:p w:rsidR="00EB1728" w:rsidRPr="00AB1084" w:rsidRDefault="00EB1728" w:rsidP="00E51C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>
              <w:r w:rsidRPr="00AB1084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 xml:space="preserve">Подключиться к конференции Zoom </w:t>
              </w:r>
            </w:hyperlink>
          </w:p>
          <w:p w:rsidR="00EB1728" w:rsidRPr="00AB1084" w:rsidRDefault="00EB1728" w:rsidP="00E51C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084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282 369 3768</w:t>
            </w:r>
          </w:p>
          <w:p w:rsidR="00EB1728" w:rsidRPr="00AB1084" w:rsidRDefault="00EB1728" w:rsidP="00E51C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084">
              <w:rPr>
                <w:rFonts w:ascii="Times New Roman" w:hAnsi="Times New Roman" w:cs="Times New Roman"/>
                <w:sz w:val="24"/>
                <w:szCs w:val="24"/>
              </w:rPr>
              <w:t>Код доступа: 123456</w:t>
            </w:r>
          </w:p>
        </w:tc>
        <w:tc>
          <w:tcPr>
            <w:tcW w:w="1995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B1728" w:rsidRPr="00FA429F" w:rsidRDefault="00EB1728" w:rsidP="00FA429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29F">
              <w:rPr>
                <w:rFonts w:ascii="Times New Roman" w:hAnsi="Times New Roman" w:cs="Times New Roman"/>
                <w:sz w:val="24"/>
                <w:szCs w:val="24"/>
              </w:rPr>
              <w:t>По желанию: видео с выразительным прочтением произведения (Вайбер)</w:t>
            </w:r>
          </w:p>
        </w:tc>
        <w:tc>
          <w:tcPr>
            <w:tcW w:w="1773" w:type="dxa"/>
          </w:tcPr>
          <w:p w:rsidR="00EB1728" w:rsidRPr="00FA429F" w:rsidRDefault="00EB1728" w:rsidP="00FA429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до 11.02</w:t>
            </w:r>
          </w:p>
        </w:tc>
      </w:tr>
      <w:tr w:rsidR="00EB1728" w:rsidTr="00FA429F">
        <w:tc>
          <w:tcPr>
            <w:tcW w:w="2236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иностранный язык</w:t>
            </w:r>
          </w:p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1 группа</w:t>
            </w:r>
          </w:p>
          <w:p w:rsidR="00EB1728" w:rsidRPr="00AB1084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B1084">
              <w:rPr>
                <w:rFonts w:ascii="Times New Roman" w:hAnsi="Times New Roman" w:cs="Times New Roman"/>
                <w:b/>
              </w:rPr>
              <w:t>Павлова Л.Г.</w:t>
            </w:r>
          </w:p>
        </w:tc>
        <w:tc>
          <w:tcPr>
            <w:tcW w:w="7545" w:type="dxa"/>
          </w:tcPr>
          <w:p w:rsidR="00EB1728" w:rsidRPr="00AB1084" w:rsidRDefault="00EB1728" w:rsidP="005E2CA9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AB1084">
              <w:rPr>
                <w:rFonts w:ascii="Times New Roman" w:hAnsi="Times New Roman" w:cs="Times New Roman"/>
                <w:b/>
                <w:sz w:val="24"/>
              </w:rPr>
              <w:t xml:space="preserve">Урок в режиме ВКС по регулярной ссылке </w:t>
            </w:r>
          </w:p>
          <w:p w:rsidR="00EB1728" w:rsidRPr="00AB1084" w:rsidRDefault="00EB1728" w:rsidP="00E51C5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084">
              <w:rPr>
                <w:rFonts w:ascii="Times New Roman" w:hAnsi="Times New Roman" w:cs="Times New Roman"/>
                <w:sz w:val="24"/>
                <w:szCs w:val="24"/>
              </w:rPr>
              <w:t>Время: 15.20</w:t>
            </w:r>
          </w:p>
          <w:p w:rsidR="00EB1728" w:rsidRPr="00AB1084" w:rsidRDefault="00EB1728" w:rsidP="00E51C5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084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  <w:r w:rsidRPr="00AB1084">
              <w:rPr>
                <w:rFonts w:ascii="Times New Roman" w:hAnsi="Times New Roman" w:cs="Times New Roman"/>
                <w:sz w:val="24"/>
                <w:szCs w:val="14"/>
              </w:rPr>
              <w:t xml:space="preserve">    </w:t>
            </w:r>
            <w:r w:rsidRPr="00AB1084">
              <w:rPr>
                <w:rFonts w:ascii="Times New Roman" w:hAnsi="Times New Roman" w:cs="Times New Roman"/>
                <w:sz w:val="24"/>
                <w:szCs w:val="24"/>
              </w:rPr>
              <w:t>Посмотреть видео к уроку для повторения по ссылке:</w:t>
            </w:r>
          </w:p>
          <w:p w:rsidR="00EB1728" w:rsidRPr="00AB1084" w:rsidRDefault="00EB1728" w:rsidP="00E51C5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1155CC"/>
                <w:sz w:val="24"/>
                <w:u w:val="single"/>
              </w:rPr>
            </w:pPr>
            <w:r w:rsidRPr="00AB108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hyperlink r:id="rId36">
              <w:r w:rsidRPr="00AB1084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https://www.youtube.com/watch?v=gXDZURdF3p0</w:t>
              </w:r>
            </w:hyperlink>
          </w:p>
          <w:p w:rsidR="00EB1728" w:rsidRPr="00AB1084" w:rsidRDefault="00EB1728" w:rsidP="00E51C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084">
              <w:rPr>
                <w:rFonts w:ascii="Times New Roman" w:hAnsi="Times New Roman" w:cs="Times New Roman"/>
                <w:sz w:val="24"/>
              </w:rPr>
              <w:t xml:space="preserve">2. Записать чтение диалога (стр. 68, упр.1) на аудио и отправить на почту </w:t>
            </w:r>
            <w:r w:rsidRPr="00AB1084">
              <w:rPr>
                <w:rFonts w:ascii="Times New Roman" w:hAnsi="Times New Roman" w:cs="Times New Roman"/>
                <w:color w:val="1155CC"/>
                <w:sz w:val="24"/>
              </w:rPr>
              <w:t>milateachpav@gmail.com</w:t>
            </w:r>
            <w:r w:rsidRPr="00AB1084">
              <w:rPr>
                <w:rFonts w:ascii="Times New Roman" w:hAnsi="Times New Roman" w:cs="Times New Roman"/>
                <w:sz w:val="24"/>
              </w:rPr>
              <w:t xml:space="preserve"> с указанием класса, имени и фамилии  в теме письма </w:t>
            </w:r>
          </w:p>
        </w:tc>
        <w:tc>
          <w:tcPr>
            <w:tcW w:w="1995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>
              <w:r w:rsidRPr="00FA429F">
                <w:rPr>
                  <w:rFonts w:ascii="Times New Roman" w:hAnsi="Times New Roman" w:cs="Times New Roman"/>
                  <w:color w:val="1155CC"/>
                  <w:u w:val="single"/>
                </w:rPr>
                <w:t>https://www.youtube.com/watch?v=gXDZURdF3p0</w:t>
              </w:r>
            </w:hyperlink>
          </w:p>
        </w:tc>
        <w:tc>
          <w:tcPr>
            <w:tcW w:w="1581" w:type="dxa"/>
          </w:tcPr>
          <w:p w:rsidR="00EB1728" w:rsidRPr="00FA429F" w:rsidRDefault="00EB1728" w:rsidP="00FA429F">
            <w:pPr>
              <w:pStyle w:val="normal0"/>
              <w:widowControl w:val="0"/>
              <w:spacing w:before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29F">
              <w:rPr>
                <w:rFonts w:ascii="Times New Roman" w:hAnsi="Times New Roman" w:cs="Times New Roman"/>
                <w:sz w:val="24"/>
                <w:szCs w:val="24"/>
              </w:rPr>
              <w:t>Отправить файл на эл.почту:</w:t>
            </w:r>
          </w:p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29F">
              <w:rPr>
                <w:rFonts w:ascii="Times New Roman" w:hAnsi="Times New Roman" w:cs="Times New Roman"/>
                <w:color w:val="1155CC"/>
              </w:rPr>
              <w:t>milateachpav@gmail.com</w:t>
            </w:r>
            <w:r w:rsidRPr="00FA429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73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16.02.22</w:t>
            </w:r>
          </w:p>
        </w:tc>
      </w:tr>
      <w:tr w:rsidR="00EB1728" w:rsidTr="00FA429F">
        <w:tc>
          <w:tcPr>
            <w:tcW w:w="2236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иностранный язык</w:t>
            </w:r>
          </w:p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2 группа</w:t>
            </w:r>
          </w:p>
          <w:p w:rsidR="00EB1728" w:rsidRPr="00AB1084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B1084">
              <w:rPr>
                <w:rFonts w:ascii="Times New Roman" w:hAnsi="Times New Roman" w:cs="Times New Roman"/>
                <w:b/>
              </w:rPr>
              <w:t>Валге Л.В.</w:t>
            </w:r>
          </w:p>
        </w:tc>
        <w:tc>
          <w:tcPr>
            <w:tcW w:w="7545" w:type="dxa"/>
          </w:tcPr>
          <w:p w:rsidR="00EB1728" w:rsidRPr="00AB1084" w:rsidRDefault="00EB1728" w:rsidP="00E51C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AB1084">
              <w:rPr>
                <w:rFonts w:ascii="Times New Roman" w:hAnsi="Times New Roman" w:cs="Times New Roman"/>
                <w:b/>
                <w:sz w:val="24"/>
              </w:rPr>
              <w:t xml:space="preserve">Урок в режиме ВКС по регулярной ссылке </w:t>
            </w:r>
          </w:p>
          <w:p w:rsidR="00EB1728" w:rsidRPr="00AB1084" w:rsidRDefault="00EB1728" w:rsidP="00E51C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B1084">
              <w:rPr>
                <w:rFonts w:ascii="Times New Roman" w:hAnsi="Times New Roman" w:cs="Times New Roman"/>
                <w:sz w:val="24"/>
              </w:rPr>
              <w:t>Время 15.20</w:t>
            </w:r>
          </w:p>
          <w:p w:rsidR="00EB1728" w:rsidRPr="00AB1084" w:rsidRDefault="00EB1728" w:rsidP="00E51C51">
            <w:pPr>
              <w:pStyle w:val="normal0"/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B1084">
              <w:rPr>
                <w:rFonts w:ascii="Times New Roman" w:hAnsi="Times New Roman" w:cs="Times New Roman"/>
                <w:sz w:val="24"/>
              </w:rPr>
              <w:t>Выполнить в тетради задание из сборника:стр.59-50 упр.5 (упражнение нужно переписать в тетрадь из сборника)</w:t>
            </w:r>
          </w:p>
          <w:p w:rsidR="00EB1728" w:rsidRPr="00AB1084" w:rsidRDefault="00EB1728" w:rsidP="00E51C51">
            <w:pPr>
              <w:pStyle w:val="normal0"/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B1084">
              <w:rPr>
                <w:rFonts w:ascii="Times New Roman" w:hAnsi="Times New Roman" w:cs="Times New Roman"/>
                <w:sz w:val="24"/>
              </w:rPr>
              <w:t xml:space="preserve">Отправить фото выполненной работы учителю в ВК или на почту </w:t>
            </w:r>
            <w:hyperlink r:id="rId38">
              <w:r w:rsidRPr="00AB1084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lvalge@mail.ru</w:t>
              </w:r>
            </w:hyperlink>
            <w:r w:rsidRPr="00AB1084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95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 xml:space="preserve">Отправить фото работы в ВК или на почту </w:t>
            </w:r>
            <w:hyperlink r:id="rId39">
              <w:r w:rsidRPr="00FA429F">
                <w:rPr>
                  <w:rFonts w:ascii="Times New Roman" w:hAnsi="Times New Roman" w:cs="Times New Roman"/>
                  <w:color w:val="1155CC"/>
                  <w:u w:val="single"/>
                </w:rPr>
                <w:t>lvalge@mail.ru</w:t>
              </w:r>
            </w:hyperlink>
            <w:r w:rsidRPr="00FA429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73" w:type="dxa"/>
          </w:tcPr>
          <w:p w:rsidR="00EB1728" w:rsidRPr="00FA429F" w:rsidRDefault="00EB1728" w:rsidP="00FA429F">
            <w:pPr>
              <w:pStyle w:val="normal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16 февраля</w:t>
            </w:r>
          </w:p>
        </w:tc>
      </w:tr>
      <w:tr w:rsidR="00EB1728" w:rsidTr="00FA429F">
        <w:tc>
          <w:tcPr>
            <w:tcW w:w="2236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429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7545" w:type="dxa"/>
          </w:tcPr>
          <w:p w:rsidR="00EB1728" w:rsidRPr="00AB1084" w:rsidRDefault="00EB1728" w:rsidP="001F639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AB1084">
              <w:rPr>
                <w:rFonts w:ascii="Times New Roman" w:hAnsi="Times New Roman" w:cs="Times New Roman"/>
                <w:b/>
                <w:sz w:val="24"/>
              </w:rPr>
              <w:t xml:space="preserve">Урок в режиме ВКС </w:t>
            </w:r>
          </w:p>
          <w:p w:rsidR="00EB1728" w:rsidRPr="00AB1084" w:rsidRDefault="00EB1728" w:rsidP="001F639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B1084">
              <w:rPr>
                <w:rFonts w:ascii="Times New Roman" w:hAnsi="Times New Roman" w:cs="Times New Roman"/>
                <w:sz w:val="24"/>
              </w:rPr>
              <w:t>Подключиться к конференции Zoom в 16.10</w:t>
            </w:r>
          </w:p>
          <w:p w:rsidR="00EB1728" w:rsidRPr="00AB1084" w:rsidRDefault="00EB1728" w:rsidP="00FE1CE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40">
              <w:r w:rsidRPr="00AB1084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https://us05web.zoom.us/j/2589495803?pwd=UzQwS3VWS3hCVkoyVGZYVDNSaXpIZz09</w:t>
              </w:r>
            </w:hyperlink>
            <w:r w:rsidRPr="00AB1084">
              <w:rPr>
                <w:rFonts w:ascii="Times New Roman" w:hAnsi="Times New Roman" w:cs="Times New Roman"/>
                <w:sz w:val="24"/>
              </w:rPr>
              <w:t xml:space="preserve">  Идентификатор конференции: 258 949 5803  Код доступа: 111</w:t>
            </w:r>
          </w:p>
        </w:tc>
        <w:tc>
          <w:tcPr>
            <w:tcW w:w="1995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29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73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нет</w:t>
            </w:r>
          </w:p>
        </w:tc>
      </w:tr>
      <w:tr w:rsidR="00EB1728" w:rsidTr="00FA429F">
        <w:tc>
          <w:tcPr>
            <w:tcW w:w="2236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429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7545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29F">
              <w:rPr>
                <w:rFonts w:ascii="Times New Roman" w:hAnsi="Times New Roman" w:cs="Times New Roman"/>
              </w:rPr>
              <w:t>Подготовить место для выполнения физических упражнений.</w:t>
            </w:r>
          </w:p>
        </w:tc>
        <w:tc>
          <w:tcPr>
            <w:tcW w:w="1995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EB1728" w:rsidRPr="00FA429F" w:rsidRDefault="00EB1728" w:rsidP="00FA429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B1728" w:rsidRDefault="00EB1728">
      <w:pPr>
        <w:pStyle w:val="normal0"/>
        <w:jc w:val="center"/>
        <w:rPr>
          <w:rFonts w:ascii="Times New Roman" w:hAnsi="Times New Roman" w:cs="Times New Roman"/>
          <w:b/>
        </w:rPr>
      </w:pPr>
    </w:p>
    <w:p w:rsidR="00EB1728" w:rsidRDefault="00EB1728">
      <w:pPr>
        <w:pStyle w:val="normal0"/>
        <w:rPr>
          <w:rFonts w:ascii="Times New Roman" w:hAnsi="Times New Roman" w:cs="Times New Roman"/>
          <w:color w:val="000000"/>
        </w:rPr>
      </w:pPr>
    </w:p>
    <w:sectPr w:rsidR="00EB1728" w:rsidSect="000B17C9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187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1">
    <w:nsid w:val="25A14F1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cs="Times New Roman"/>
        <w:u w:val="none"/>
      </w:rPr>
    </w:lvl>
  </w:abstractNum>
  <w:abstractNum w:abstractNumId="2">
    <w:nsid w:val="4F4714C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17C9"/>
    <w:rsid w:val="000054E6"/>
    <w:rsid w:val="000B17C9"/>
    <w:rsid w:val="001B5262"/>
    <w:rsid w:val="001D201F"/>
    <w:rsid w:val="001F6390"/>
    <w:rsid w:val="002C7377"/>
    <w:rsid w:val="005E2CA9"/>
    <w:rsid w:val="00742161"/>
    <w:rsid w:val="009B3AFF"/>
    <w:rsid w:val="009E50FC"/>
    <w:rsid w:val="00AB1084"/>
    <w:rsid w:val="00B4748A"/>
    <w:rsid w:val="00DE15DC"/>
    <w:rsid w:val="00E365DF"/>
    <w:rsid w:val="00E51C51"/>
    <w:rsid w:val="00EB1728"/>
    <w:rsid w:val="00FA429F"/>
    <w:rsid w:val="00FE1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3AFF"/>
    <w:pPr>
      <w:spacing w:after="160" w:line="259" w:lineRule="auto"/>
    </w:pPr>
  </w:style>
  <w:style w:type="paragraph" w:styleId="Heading1">
    <w:name w:val="heading 1"/>
    <w:basedOn w:val="normal0"/>
    <w:next w:val="normal0"/>
    <w:link w:val="Heading1Char"/>
    <w:uiPriority w:val="99"/>
    <w:qFormat/>
    <w:rsid w:val="000B17C9"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0B17C9"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0B17C9"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0B17C9"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0B17C9"/>
    <w:pPr>
      <w:keepNext/>
      <w:keepLines/>
      <w:spacing w:before="220" w:after="40"/>
      <w:outlineLvl w:val="4"/>
    </w:pPr>
    <w:rPr>
      <w:b/>
      <w:color w:val="000000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0B17C9"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</w:rPr>
  </w:style>
  <w:style w:type="paragraph" w:customStyle="1" w:styleId="normal0">
    <w:name w:val="normal"/>
    <w:uiPriority w:val="99"/>
    <w:rsid w:val="000B17C9"/>
    <w:pPr>
      <w:spacing w:after="160" w:line="259" w:lineRule="auto"/>
    </w:pPr>
  </w:style>
  <w:style w:type="paragraph" w:styleId="Title">
    <w:name w:val="Title"/>
    <w:basedOn w:val="normal0"/>
    <w:next w:val="normal0"/>
    <w:link w:val="TitleChar"/>
    <w:uiPriority w:val="99"/>
    <w:qFormat/>
    <w:rsid w:val="000B17C9"/>
    <w:pPr>
      <w:keepNext/>
      <w:keepLines/>
      <w:spacing w:before="480" w:after="120"/>
    </w:pPr>
    <w:rPr>
      <w:b/>
      <w:color w:val="00000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0B17C9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</w:rPr>
  </w:style>
  <w:style w:type="table" w:customStyle="1" w:styleId="a">
    <w:name w:val="Стиль"/>
    <w:uiPriority w:val="99"/>
    <w:rsid w:val="000B17C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тиль4"/>
    <w:uiPriority w:val="99"/>
    <w:rsid w:val="000B17C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uiPriority w:val="99"/>
    <w:rsid w:val="000B17C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тиль2"/>
    <w:uiPriority w:val="99"/>
    <w:rsid w:val="000B17C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тиль1"/>
    <w:uiPriority w:val="99"/>
    <w:rsid w:val="000B17C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B4748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1gukBURmzJKbe2F46" TargetMode="External"/><Relationship Id="rId13" Type="http://schemas.openxmlformats.org/officeDocument/2006/relationships/hyperlink" Target="https://forms.gle/HVRUT1YfQYuUfNr98" TargetMode="External"/><Relationship Id="rId18" Type="http://schemas.openxmlformats.org/officeDocument/2006/relationships/hyperlink" Target="https://resh.edu.ru/subject/lesson/4297/main/212100/" TargetMode="External"/><Relationship Id="rId26" Type="http://schemas.openxmlformats.org/officeDocument/2006/relationships/hyperlink" Target="mailto:lvalge@mail.ru" TargetMode="External"/><Relationship Id="rId39" Type="http://schemas.openxmlformats.org/officeDocument/2006/relationships/hyperlink" Target="mailto:lvalge@mil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5040/main/286852/" TargetMode="External"/><Relationship Id="rId34" Type="http://schemas.openxmlformats.org/officeDocument/2006/relationships/hyperlink" Target="https://resh.edu.ru/subject/lesson/3591/main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forms.gle/1gukBURmzJKbe2F46" TargetMode="External"/><Relationship Id="rId12" Type="http://schemas.openxmlformats.org/officeDocument/2006/relationships/hyperlink" Target="https://forms.gle/HVRUT1YfQYuUfNr98" TargetMode="External"/><Relationship Id="rId17" Type="http://schemas.openxmlformats.org/officeDocument/2006/relationships/hyperlink" Target="https://us05web.zoom.us/j/2823693768?pwd=eXh6QkNJTFo1REY1S3ltY1hETEJvZz09" TargetMode="External"/><Relationship Id="rId25" Type="http://schemas.openxmlformats.org/officeDocument/2006/relationships/hyperlink" Target="https://www.youtube.com/watch?v=zz6ez2oDg-4" TargetMode="External"/><Relationship Id="rId33" Type="http://schemas.openxmlformats.org/officeDocument/2006/relationships/hyperlink" Target="https://us05web.zoom.us/j/2823693768?pwd=eXh6QkNJTFo1REY1S3ltY1hETEJvZz09" TargetMode="External"/><Relationship Id="rId38" Type="http://schemas.openxmlformats.org/officeDocument/2006/relationships/hyperlink" Target="mailto:lvalge@mil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fk12.ru/books/fizicheskaya-kultura-1-4-klassy-lyah" TargetMode="External"/><Relationship Id="rId20" Type="http://schemas.openxmlformats.org/officeDocument/2006/relationships/hyperlink" Target="https://us05web.zoom.us/j/2823693768?pwd=eXh6QkNJTFo1REY1S3ltY1hETEJvZz09" TargetMode="External"/><Relationship Id="rId29" Type="http://schemas.openxmlformats.org/officeDocument/2006/relationships/hyperlink" Target="https://us05web.zoom.us/j/2823693768?pwd=eXh6QkNJTFo1REY1S3ltY1hETEJvZz09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619/start/211890/" TargetMode="External"/><Relationship Id="rId11" Type="http://schemas.openxmlformats.org/officeDocument/2006/relationships/hyperlink" Target="https://resh.edu.ru/subject/lesson/5678/main/212069/" TargetMode="External"/><Relationship Id="rId24" Type="http://schemas.openxmlformats.org/officeDocument/2006/relationships/hyperlink" Target="https://www.youtube.com/watch?v=zz6ez2oDg-4" TargetMode="External"/><Relationship Id="rId32" Type="http://schemas.openxmlformats.org/officeDocument/2006/relationships/hyperlink" Target="https://resh.edu.ru/subject/lesson/4257/main/286883/" TargetMode="External"/><Relationship Id="rId37" Type="http://schemas.openxmlformats.org/officeDocument/2006/relationships/hyperlink" Target="https://www.youtube.com/watch?v=gXDZURdF3p0" TargetMode="External"/><Relationship Id="rId40" Type="http://schemas.openxmlformats.org/officeDocument/2006/relationships/hyperlink" Target="https://us05web.zoom.us/j/2589495803?pwd=UzQwS3VWS3hCVkoyVGZYVDNSaXpIZz09" TargetMode="External"/><Relationship Id="rId5" Type="http://schemas.openxmlformats.org/officeDocument/2006/relationships/hyperlink" Target="https://us05web.zoom.us/j/2823693768?pwd=eXh6QkNJTFo1REY1S3ltY1hETEJvZz09" TargetMode="External"/><Relationship Id="rId15" Type="http://schemas.openxmlformats.org/officeDocument/2006/relationships/hyperlink" Target="https://us05web.zoom.us/j/2823693768?pwd=eXh6QkNJTFo1REY1S3ltY1hETEJvZz09" TargetMode="External"/><Relationship Id="rId23" Type="http://schemas.openxmlformats.org/officeDocument/2006/relationships/hyperlink" Target="https://www.youtube.com/watch?v=zz6ez2oDg-4" TargetMode="External"/><Relationship Id="rId28" Type="http://schemas.openxmlformats.org/officeDocument/2006/relationships/hyperlink" Target="mailto:lvalge@mail.ru" TargetMode="External"/><Relationship Id="rId36" Type="http://schemas.openxmlformats.org/officeDocument/2006/relationships/hyperlink" Target="https://www.youtube.com/watch?v=gXDZURdF3p0" TargetMode="External"/><Relationship Id="rId10" Type="http://schemas.openxmlformats.org/officeDocument/2006/relationships/hyperlink" Target="https://us05web.zoom.us/j/2823693768?pwd=eXh6QkNJTFo1REY1S3ltY1hETEJvZz09" TargetMode="External"/><Relationship Id="rId19" Type="http://schemas.openxmlformats.org/officeDocument/2006/relationships/hyperlink" Target="https://us05web.zoom.us/j/2823693768?pwd=eXh6QkNJTFo1REY1S3ltY1hETEJvZz09" TargetMode="External"/><Relationship Id="rId31" Type="http://schemas.openxmlformats.org/officeDocument/2006/relationships/hyperlink" Target="https://resh.edu.ru/subject/lesson/5346/main/22030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IPvktjbhIqw&amp;t=9s" TargetMode="External"/><Relationship Id="rId14" Type="http://schemas.openxmlformats.org/officeDocument/2006/relationships/hyperlink" Target="https://forms.gle/HVRUT1YfQYuUfNr98" TargetMode="External"/><Relationship Id="rId22" Type="http://schemas.openxmlformats.org/officeDocument/2006/relationships/hyperlink" Target="https://www.youtube.com/watch?v=zz6ez2oDg-4" TargetMode="External"/><Relationship Id="rId27" Type="http://schemas.openxmlformats.org/officeDocument/2006/relationships/hyperlink" Target="https://disk.yandex.ru/d/xF70lwHXJqwn8w" TargetMode="External"/><Relationship Id="rId30" Type="http://schemas.openxmlformats.org/officeDocument/2006/relationships/hyperlink" Target="https://us05web.zoom.us/j/2823693768?pwd=eXh6QkNJTFo1REY1S3ltY1hETEJvZz09" TargetMode="External"/><Relationship Id="rId35" Type="http://schemas.openxmlformats.org/officeDocument/2006/relationships/hyperlink" Target="https://us05web.zoom.us/j/2823693768?pwd=eXh6QkNJTFo1REY1S3ltY1hETEJvZ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5</Pages>
  <Words>1308</Words>
  <Characters>7462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CREATOR</cp:lastModifiedBy>
  <cp:revision>11</cp:revision>
  <dcterms:created xsi:type="dcterms:W3CDTF">2022-02-05T13:40:00Z</dcterms:created>
  <dcterms:modified xsi:type="dcterms:W3CDTF">2022-02-05T13:59:00Z</dcterms:modified>
</cp:coreProperties>
</file>