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412" w:rsidRDefault="00046412" w:rsidP="008A1C6F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2Г  класс</w:t>
      </w:r>
    </w:p>
    <w:p w:rsidR="00046412" w:rsidRDefault="00046412">
      <w:pPr>
        <w:pStyle w:val="normal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Понедельник, 14.02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561"/>
        <w:gridCol w:w="2070"/>
        <w:gridCol w:w="1678"/>
        <w:gridCol w:w="1661"/>
      </w:tblGrid>
      <w:tr w:rsidR="00046412" w:rsidTr="00BD000E">
        <w:tc>
          <w:tcPr>
            <w:tcW w:w="2164" w:type="dxa"/>
            <w:vMerge w:val="restart"/>
            <w:vAlign w:val="center"/>
          </w:tcPr>
          <w:p w:rsidR="00046412" w:rsidRPr="00BD000E" w:rsidRDefault="00046412" w:rsidP="00AC5449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D000E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561" w:type="dxa"/>
            <w:vMerge w:val="restart"/>
            <w:vAlign w:val="center"/>
          </w:tcPr>
          <w:p w:rsidR="00046412" w:rsidRPr="00BD000E" w:rsidRDefault="00046412" w:rsidP="00AC5449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D000E">
              <w:rPr>
                <w:rFonts w:ascii="Times New Roman" w:hAnsi="Times New Roman" w:cs="Times New Roman"/>
                <w:b/>
              </w:rPr>
              <w:t>Задание</w:t>
            </w:r>
          </w:p>
        </w:tc>
        <w:tc>
          <w:tcPr>
            <w:tcW w:w="2070" w:type="dxa"/>
            <w:vMerge w:val="restart"/>
            <w:vAlign w:val="center"/>
          </w:tcPr>
          <w:p w:rsidR="00046412" w:rsidRPr="00BD000E" w:rsidRDefault="00046412" w:rsidP="00AC5449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D000E">
              <w:rPr>
                <w:rFonts w:ascii="Times New Roman" w:hAnsi="Times New Roman" w:cs="Times New Roman"/>
                <w:b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046412" w:rsidRPr="00BD000E" w:rsidRDefault="00046412" w:rsidP="00AC5449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D000E">
              <w:rPr>
                <w:rFonts w:ascii="Times New Roman" w:hAnsi="Times New Roman" w:cs="Times New Roman"/>
                <w:b/>
              </w:rPr>
              <w:t>Текущий контроль</w:t>
            </w:r>
          </w:p>
        </w:tc>
      </w:tr>
      <w:tr w:rsidR="00046412" w:rsidTr="00BD000E">
        <w:tc>
          <w:tcPr>
            <w:tcW w:w="2164" w:type="dxa"/>
            <w:vMerge/>
            <w:vAlign w:val="center"/>
          </w:tcPr>
          <w:p w:rsidR="00046412" w:rsidRPr="00BD000E" w:rsidRDefault="00046412" w:rsidP="00AC5449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1" w:type="dxa"/>
            <w:vMerge/>
            <w:vAlign w:val="center"/>
          </w:tcPr>
          <w:p w:rsidR="00046412" w:rsidRPr="00BD000E" w:rsidRDefault="00046412" w:rsidP="00AC5449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  <w:vMerge/>
            <w:vAlign w:val="center"/>
          </w:tcPr>
          <w:p w:rsidR="00046412" w:rsidRPr="00BD000E" w:rsidRDefault="00046412" w:rsidP="00AC5449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8" w:type="dxa"/>
          </w:tcPr>
          <w:p w:rsidR="00046412" w:rsidRPr="00BD000E" w:rsidRDefault="00046412" w:rsidP="00AC5449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D000E">
              <w:rPr>
                <w:rFonts w:ascii="Times New Roman" w:hAnsi="Times New Roman" w:cs="Times New Roman"/>
                <w:b/>
              </w:rPr>
              <w:t>форма</w:t>
            </w:r>
          </w:p>
        </w:tc>
        <w:tc>
          <w:tcPr>
            <w:tcW w:w="1661" w:type="dxa"/>
          </w:tcPr>
          <w:p w:rsidR="00046412" w:rsidRPr="00BD000E" w:rsidRDefault="00046412" w:rsidP="00AC5449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D000E"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046412" w:rsidRPr="002D0091" w:rsidTr="00BD000E">
        <w:tc>
          <w:tcPr>
            <w:tcW w:w="2164" w:type="dxa"/>
          </w:tcPr>
          <w:p w:rsidR="00046412" w:rsidRPr="002D0091" w:rsidRDefault="00046412" w:rsidP="00AC5449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0091"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7561" w:type="dxa"/>
          </w:tcPr>
          <w:p w:rsidR="00046412" w:rsidRPr="002D0091" w:rsidRDefault="00046412" w:rsidP="00BD000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091">
              <w:rPr>
                <w:rFonts w:ascii="Times New Roman" w:hAnsi="Times New Roman" w:cs="Times New Roman"/>
                <w:b/>
                <w:sz w:val="24"/>
                <w:szCs w:val="24"/>
              </w:rPr>
              <w:t>Тема: «Детский музыкальный театр. Опера. Балет»</w:t>
            </w:r>
          </w:p>
          <w:p w:rsidR="00046412" w:rsidRPr="002D0091" w:rsidRDefault="00046412" w:rsidP="00BD000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091">
              <w:rPr>
                <w:rFonts w:ascii="Times New Roman" w:hAnsi="Times New Roman" w:cs="Times New Roman"/>
                <w:b/>
                <w:color w:val="1155CC"/>
                <w:sz w:val="24"/>
                <w:szCs w:val="24"/>
                <w:u w:val="single"/>
              </w:rPr>
              <w:t>Урок в режиме ВКС по постоянной ссылке</w:t>
            </w:r>
            <w:r w:rsidRPr="002D0091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. </w:t>
            </w:r>
          </w:p>
          <w:p w:rsidR="00046412" w:rsidRPr="002D0091" w:rsidRDefault="00046412" w:rsidP="00BD000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046412" w:rsidRPr="002D0091" w:rsidRDefault="00046412" w:rsidP="00AC5449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046412" w:rsidRPr="002D0091" w:rsidRDefault="00046412" w:rsidP="00BD000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091">
              <w:rPr>
                <w:rFonts w:ascii="Times New Roman" w:hAnsi="Times New Roman" w:cs="Times New Roman"/>
                <w:sz w:val="24"/>
                <w:szCs w:val="24"/>
              </w:rPr>
              <w:t>Устные</w:t>
            </w:r>
          </w:p>
          <w:p w:rsidR="00046412" w:rsidRPr="002D0091" w:rsidRDefault="00046412" w:rsidP="00BD000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091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уроке </w:t>
            </w:r>
          </w:p>
        </w:tc>
        <w:tc>
          <w:tcPr>
            <w:tcW w:w="1661" w:type="dxa"/>
          </w:tcPr>
          <w:p w:rsidR="00046412" w:rsidRPr="002D0091" w:rsidRDefault="00046412" w:rsidP="00BD000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D0091">
              <w:rPr>
                <w:rFonts w:ascii="Times New Roman" w:hAnsi="Times New Roman" w:cs="Times New Roman"/>
                <w:sz w:val="24"/>
              </w:rPr>
              <w:t>14.02</w:t>
            </w:r>
          </w:p>
        </w:tc>
      </w:tr>
      <w:tr w:rsidR="00046412" w:rsidRPr="002D0091" w:rsidTr="00BD000E">
        <w:tc>
          <w:tcPr>
            <w:tcW w:w="2164" w:type="dxa"/>
          </w:tcPr>
          <w:p w:rsidR="00046412" w:rsidRPr="002D0091" w:rsidRDefault="00046412" w:rsidP="00AC5449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0091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6412" w:rsidRPr="002D0091" w:rsidRDefault="00046412" w:rsidP="00BD000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</w:pPr>
            <w:r w:rsidRPr="002D0091"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  <w:t xml:space="preserve">Тема: “Что узнали. Чему научились”. </w:t>
            </w:r>
          </w:p>
          <w:p w:rsidR="00046412" w:rsidRPr="002D0091" w:rsidRDefault="00046412" w:rsidP="00BD000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>
              <w:r w:rsidRPr="002D0091">
                <w:rPr>
                  <w:rFonts w:ascii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Урок в режиме ВКС по постоянной ссылке</w:t>
              </w:r>
            </w:hyperlink>
            <w:hyperlink r:id="rId5">
              <w:r w:rsidRPr="002D009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 xml:space="preserve">. </w:t>
              </w:r>
            </w:hyperlink>
          </w:p>
          <w:p w:rsidR="00046412" w:rsidRPr="002D0091" w:rsidRDefault="00046412" w:rsidP="00BD000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091">
              <w:rPr>
                <w:rFonts w:ascii="Times New Roman" w:hAnsi="Times New Roman" w:cs="Times New Roman"/>
                <w:sz w:val="24"/>
                <w:szCs w:val="24"/>
              </w:rPr>
              <w:t>Домашнего задания нет.</w:t>
            </w:r>
          </w:p>
          <w:p w:rsidR="00046412" w:rsidRPr="002D0091" w:rsidRDefault="00046412" w:rsidP="00BD000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202124"/>
                <w:sz w:val="24"/>
                <w:szCs w:val="23"/>
              </w:rPr>
            </w:pPr>
            <w:r w:rsidRPr="002D0091">
              <w:rPr>
                <w:rFonts w:ascii="Times New Roman" w:hAnsi="Times New Roman" w:cs="Times New Roman"/>
                <w:sz w:val="24"/>
                <w:szCs w:val="24"/>
              </w:rPr>
              <w:t xml:space="preserve">Фото классной  работы отправить  в мессенджере </w:t>
            </w:r>
            <w:r w:rsidRPr="002D0091">
              <w:rPr>
                <w:rFonts w:ascii="Times New Roman" w:hAnsi="Times New Roman" w:cs="Times New Roman"/>
                <w:color w:val="202124"/>
                <w:sz w:val="24"/>
                <w:szCs w:val="24"/>
                <w:highlight w:val="white"/>
              </w:rPr>
              <w:t>Viber</w:t>
            </w:r>
            <w:r w:rsidRPr="002D0091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учителя.</w:t>
            </w:r>
          </w:p>
        </w:tc>
        <w:tc>
          <w:tcPr>
            <w:tcW w:w="20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6412" w:rsidRPr="002D0091" w:rsidRDefault="00046412" w:rsidP="00AC5449">
            <w:pPr>
              <w:pStyle w:val="normal0"/>
              <w:widowControl w:val="0"/>
              <w:spacing w:before="240" w:after="0"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2D0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6412" w:rsidRPr="002D0091" w:rsidRDefault="00046412" w:rsidP="00BD000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091"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 на уроке </w:t>
            </w:r>
          </w:p>
          <w:p w:rsidR="00046412" w:rsidRPr="002D0091" w:rsidRDefault="00046412" w:rsidP="00BD000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412" w:rsidRPr="002D0091" w:rsidRDefault="00046412" w:rsidP="00BD000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091">
              <w:rPr>
                <w:rFonts w:ascii="Times New Roman" w:hAnsi="Times New Roman" w:cs="Times New Roman"/>
                <w:sz w:val="24"/>
                <w:szCs w:val="24"/>
              </w:rPr>
              <w:t>Письменная работа (изложение)</w:t>
            </w:r>
          </w:p>
        </w:tc>
        <w:tc>
          <w:tcPr>
            <w:tcW w:w="16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6412" w:rsidRPr="002D0091" w:rsidRDefault="00046412" w:rsidP="00BD000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D0091">
              <w:rPr>
                <w:rFonts w:ascii="Times New Roman" w:hAnsi="Times New Roman" w:cs="Times New Roman"/>
                <w:sz w:val="24"/>
              </w:rPr>
              <w:t xml:space="preserve">14.02 </w:t>
            </w:r>
          </w:p>
          <w:p w:rsidR="00046412" w:rsidRPr="002D0091" w:rsidRDefault="00046412" w:rsidP="00BD000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046412" w:rsidRPr="002D0091" w:rsidRDefault="00046412" w:rsidP="00BD000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046412" w:rsidRPr="002D0091" w:rsidRDefault="00046412" w:rsidP="00BD000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046412" w:rsidRPr="002D0091" w:rsidRDefault="00046412" w:rsidP="00BD000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D0091">
              <w:rPr>
                <w:rFonts w:ascii="Times New Roman" w:hAnsi="Times New Roman" w:cs="Times New Roman"/>
                <w:sz w:val="24"/>
              </w:rPr>
              <w:t>15.02</w:t>
            </w:r>
          </w:p>
        </w:tc>
      </w:tr>
      <w:tr w:rsidR="00046412" w:rsidRPr="002D0091" w:rsidTr="00BD000E">
        <w:trPr>
          <w:trHeight w:val="390"/>
        </w:trPr>
        <w:tc>
          <w:tcPr>
            <w:tcW w:w="2164" w:type="dxa"/>
          </w:tcPr>
          <w:p w:rsidR="00046412" w:rsidRPr="002D0091" w:rsidRDefault="00046412" w:rsidP="00AC5449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0091">
              <w:rPr>
                <w:rFonts w:ascii="Times New Roman" w:hAnsi="Times New Roman" w:cs="Times New Roman"/>
                <w:sz w:val="24"/>
              </w:rPr>
              <w:t>родной язык</w:t>
            </w:r>
          </w:p>
        </w:tc>
        <w:tc>
          <w:tcPr>
            <w:tcW w:w="7561" w:type="dxa"/>
          </w:tcPr>
          <w:p w:rsidR="00046412" w:rsidRPr="002D0091" w:rsidRDefault="00046412" w:rsidP="00BD000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</w:pPr>
            <w:r w:rsidRPr="002D0091"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  <w:t>Тема: “</w:t>
            </w:r>
            <w:r w:rsidRPr="002D0091"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highlight w:val="white"/>
              </w:rPr>
              <w:t xml:space="preserve"> Изменение существительных по числам. Имена существительные, употребляющиеся только в одном числе”. </w:t>
            </w:r>
          </w:p>
          <w:p w:rsidR="00046412" w:rsidRPr="002D0091" w:rsidRDefault="00046412" w:rsidP="00BD000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4A86E8"/>
                <w:sz w:val="24"/>
                <w:szCs w:val="24"/>
                <w:u w:val="single"/>
              </w:rPr>
            </w:pPr>
            <w:r w:rsidRPr="002D0091">
              <w:rPr>
                <w:rFonts w:ascii="Times New Roman" w:hAnsi="Times New Roman" w:cs="Times New Roman"/>
                <w:b/>
                <w:color w:val="4A86E8"/>
                <w:sz w:val="24"/>
                <w:szCs w:val="24"/>
                <w:u w:val="single"/>
              </w:rPr>
              <w:t>Онлайн-урока нет.</w:t>
            </w:r>
          </w:p>
          <w:p w:rsidR="00046412" w:rsidRPr="002D0091" w:rsidRDefault="00046412" w:rsidP="00BD000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091">
              <w:rPr>
                <w:rFonts w:ascii="Times New Roman" w:hAnsi="Times New Roman" w:cs="Times New Roman"/>
                <w:sz w:val="24"/>
                <w:szCs w:val="24"/>
              </w:rPr>
              <w:t>Выполни задание по ссылке.</w:t>
            </w:r>
          </w:p>
          <w:p w:rsidR="00046412" w:rsidRPr="002D0091" w:rsidRDefault="00046412" w:rsidP="00BD000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091">
              <w:rPr>
                <w:rFonts w:ascii="Times New Roman" w:hAnsi="Times New Roman" w:cs="Times New Roman"/>
                <w:sz w:val="24"/>
                <w:szCs w:val="24"/>
              </w:rPr>
              <w:t>Домашнего задания нет.</w:t>
            </w:r>
          </w:p>
        </w:tc>
        <w:tc>
          <w:tcPr>
            <w:tcW w:w="2070" w:type="dxa"/>
          </w:tcPr>
          <w:p w:rsidR="00046412" w:rsidRPr="002D0091" w:rsidRDefault="00046412" w:rsidP="00AC5449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Pr="002D009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Задание</w:t>
              </w:r>
            </w:hyperlink>
          </w:p>
        </w:tc>
        <w:tc>
          <w:tcPr>
            <w:tcW w:w="1678" w:type="dxa"/>
          </w:tcPr>
          <w:p w:rsidR="00046412" w:rsidRPr="002D0091" w:rsidRDefault="00046412" w:rsidP="00BD000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091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по ссылке </w:t>
            </w:r>
          </w:p>
        </w:tc>
        <w:tc>
          <w:tcPr>
            <w:tcW w:w="1661" w:type="dxa"/>
          </w:tcPr>
          <w:p w:rsidR="00046412" w:rsidRPr="002D0091" w:rsidRDefault="00046412" w:rsidP="00BD000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091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</w:tr>
      <w:tr w:rsidR="00046412" w:rsidRPr="002D0091" w:rsidTr="00BD000E">
        <w:tc>
          <w:tcPr>
            <w:tcW w:w="2164" w:type="dxa"/>
          </w:tcPr>
          <w:p w:rsidR="00046412" w:rsidRPr="002D0091" w:rsidRDefault="00046412" w:rsidP="00AC5449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0091"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7561" w:type="dxa"/>
          </w:tcPr>
          <w:p w:rsidR="00046412" w:rsidRPr="002D0091" w:rsidRDefault="00046412" w:rsidP="00BD000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091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видеоматериалом. </w:t>
            </w:r>
          </w:p>
          <w:p w:rsidR="00046412" w:rsidRPr="002D0091" w:rsidRDefault="00046412" w:rsidP="00BD000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091">
              <w:rPr>
                <w:rFonts w:ascii="Times New Roman" w:hAnsi="Times New Roman" w:cs="Times New Roman"/>
                <w:sz w:val="24"/>
                <w:szCs w:val="24"/>
              </w:rPr>
              <w:t>Выполнить изделие в технике оригами “Валентинка”</w:t>
            </w:r>
          </w:p>
        </w:tc>
        <w:tc>
          <w:tcPr>
            <w:tcW w:w="2070" w:type="dxa"/>
          </w:tcPr>
          <w:p w:rsidR="00046412" w:rsidRPr="002D0091" w:rsidRDefault="00046412" w:rsidP="00AC5449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046412" w:rsidRPr="002D0091" w:rsidRDefault="00046412" w:rsidP="00BD000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091">
              <w:rPr>
                <w:rFonts w:ascii="Times New Roman" w:hAnsi="Times New Roman" w:cs="Times New Roman"/>
                <w:sz w:val="24"/>
                <w:szCs w:val="24"/>
              </w:rPr>
              <w:t>Готовое изделие</w:t>
            </w:r>
          </w:p>
          <w:p w:rsidR="00046412" w:rsidRPr="002D0091" w:rsidRDefault="00046412" w:rsidP="00BD000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091">
              <w:rPr>
                <w:rFonts w:ascii="Times New Roman" w:hAnsi="Times New Roman" w:cs="Times New Roman"/>
                <w:sz w:val="24"/>
                <w:szCs w:val="24"/>
              </w:rPr>
              <w:t>«Валентинка»</w:t>
            </w:r>
          </w:p>
        </w:tc>
        <w:tc>
          <w:tcPr>
            <w:tcW w:w="1661" w:type="dxa"/>
          </w:tcPr>
          <w:p w:rsidR="00046412" w:rsidRPr="002D0091" w:rsidRDefault="00046412" w:rsidP="00BD000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21.02 </w:t>
            </w:r>
          </w:p>
        </w:tc>
      </w:tr>
    </w:tbl>
    <w:p w:rsidR="00046412" w:rsidRDefault="00046412" w:rsidP="002D0091">
      <w:pPr>
        <w:pStyle w:val="normal0"/>
        <w:tabs>
          <w:tab w:val="left" w:pos="994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046412" w:rsidRPr="007B119A" w:rsidRDefault="00046412" w:rsidP="0057199D">
      <w:pPr>
        <w:pStyle w:val="normal0"/>
        <w:tabs>
          <w:tab w:val="center" w:pos="7852"/>
          <w:tab w:val="left" w:pos="10209"/>
        </w:tabs>
        <w:outlineLvl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</w:rPr>
        <w:tab/>
      </w:r>
      <w:r w:rsidRPr="007B119A">
        <w:rPr>
          <w:rFonts w:ascii="Times New Roman" w:hAnsi="Times New Roman" w:cs="Times New Roman"/>
          <w:b/>
          <w:sz w:val="24"/>
        </w:rPr>
        <w:t xml:space="preserve">Вторник, 15.02 </w:t>
      </w:r>
      <w:r w:rsidRPr="007B119A">
        <w:rPr>
          <w:rFonts w:ascii="Times New Roman" w:hAnsi="Times New Roman" w:cs="Times New Roman"/>
          <w:b/>
          <w:sz w:val="24"/>
        </w:rPr>
        <w:tab/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471"/>
        <w:gridCol w:w="2160"/>
        <w:gridCol w:w="1678"/>
        <w:gridCol w:w="1661"/>
      </w:tblGrid>
      <w:tr w:rsidR="00046412" w:rsidRPr="007B119A" w:rsidTr="00BD000E">
        <w:tc>
          <w:tcPr>
            <w:tcW w:w="2164" w:type="dxa"/>
            <w:vMerge w:val="restart"/>
            <w:vAlign w:val="center"/>
          </w:tcPr>
          <w:p w:rsidR="00046412" w:rsidRPr="007B119A" w:rsidRDefault="00046412" w:rsidP="00AC5449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19A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7471" w:type="dxa"/>
            <w:vMerge w:val="restart"/>
            <w:vAlign w:val="center"/>
          </w:tcPr>
          <w:p w:rsidR="00046412" w:rsidRPr="007B119A" w:rsidRDefault="00046412" w:rsidP="00AC5449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19A">
              <w:rPr>
                <w:rFonts w:ascii="Times New Roman" w:hAnsi="Times New Roman" w:cs="Times New Roman"/>
                <w:b/>
                <w:sz w:val="24"/>
              </w:rPr>
              <w:t>Задание</w:t>
            </w:r>
          </w:p>
        </w:tc>
        <w:tc>
          <w:tcPr>
            <w:tcW w:w="2160" w:type="dxa"/>
            <w:vMerge w:val="restart"/>
            <w:vAlign w:val="center"/>
          </w:tcPr>
          <w:p w:rsidR="00046412" w:rsidRPr="007B119A" w:rsidRDefault="00046412" w:rsidP="00AC5449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19A">
              <w:rPr>
                <w:rFonts w:ascii="Times New Roman" w:hAnsi="Times New Roman" w:cs="Times New Roman"/>
                <w:b/>
                <w:sz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046412" w:rsidRPr="007B119A" w:rsidRDefault="00046412" w:rsidP="00AC5449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19A">
              <w:rPr>
                <w:rFonts w:ascii="Times New Roman" w:hAnsi="Times New Roman" w:cs="Times New Roman"/>
                <w:b/>
                <w:sz w:val="24"/>
              </w:rPr>
              <w:t>Текущий контроль</w:t>
            </w:r>
          </w:p>
        </w:tc>
      </w:tr>
      <w:tr w:rsidR="00046412" w:rsidRPr="007B119A" w:rsidTr="00BD000E">
        <w:tc>
          <w:tcPr>
            <w:tcW w:w="2164" w:type="dxa"/>
            <w:vMerge/>
            <w:vAlign w:val="center"/>
          </w:tcPr>
          <w:p w:rsidR="00046412" w:rsidRPr="007B119A" w:rsidRDefault="00046412" w:rsidP="00AC5449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471" w:type="dxa"/>
            <w:vMerge/>
            <w:vAlign w:val="center"/>
          </w:tcPr>
          <w:p w:rsidR="00046412" w:rsidRPr="007B119A" w:rsidRDefault="00046412" w:rsidP="00AC5449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60" w:type="dxa"/>
            <w:vMerge/>
            <w:vAlign w:val="center"/>
          </w:tcPr>
          <w:p w:rsidR="00046412" w:rsidRPr="007B119A" w:rsidRDefault="00046412" w:rsidP="00AC5449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78" w:type="dxa"/>
          </w:tcPr>
          <w:p w:rsidR="00046412" w:rsidRPr="007B119A" w:rsidRDefault="00046412" w:rsidP="00AC5449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19A">
              <w:rPr>
                <w:rFonts w:ascii="Times New Roman" w:hAnsi="Times New Roman" w:cs="Times New Roman"/>
                <w:b/>
                <w:sz w:val="24"/>
              </w:rPr>
              <w:t>форма</w:t>
            </w:r>
          </w:p>
        </w:tc>
        <w:tc>
          <w:tcPr>
            <w:tcW w:w="1661" w:type="dxa"/>
          </w:tcPr>
          <w:p w:rsidR="00046412" w:rsidRPr="007B119A" w:rsidRDefault="00046412" w:rsidP="00AC5449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19A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046412" w:rsidRPr="007B119A" w:rsidTr="00BD000E">
        <w:tc>
          <w:tcPr>
            <w:tcW w:w="2164" w:type="dxa"/>
          </w:tcPr>
          <w:p w:rsidR="00046412" w:rsidRPr="007B119A" w:rsidRDefault="00046412" w:rsidP="00AC5449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19A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471" w:type="dxa"/>
          </w:tcPr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</w:pPr>
            <w:r w:rsidRPr="007B119A"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  <w:t>Тема: “</w:t>
            </w:r>
            <w:r w:rsidRPr="007B119A"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highlight w:val="white"/>
              </w:rPr>
              <w:t>Решение задач</w:t>
            </w:r>
            <w:r w:rsidRPr="007B119A"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  <w:t xml:space="preserve">”. </w:t>
            </w:r>
          </w:p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Pr="007B119A">
                <w:rPr>
                  <w:rFonts w:ascii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Урок в режиме ВКС по постоянной ссылке</w:t>
              </w:r>
            </w:hyperlink>
            <w:hyperlink r:id="rId8">
              <w:r w:rsidRPr="007B119A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 xml:space="preserve">. </w:t>
              </w:r>
            </w:hyperlink>
          </w:p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19A">
              <w:rPr>
                <w:rFonts w:ascii="Times New Roman" w:hAnsi="Times New Roman" w:cs="Times New Roman"/>
                <w:sz w:val="24"/>
                <w:szCs w:val="24"/>
              </w:rPr>
              <w:t>Домашнего задания нет.</w:t>
            </w:r>
          </w:p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19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классной </w:t>
            </w:r>
            <w:r w:rsidRPr="007B119A">
              <w:rPr>
                <w:rFonts w:ascii="Times New Roman" w:hAnsi="Times New Roman" w:cs="Times New Roman"/>
                <w:sz w:val="24"/>
                <w:szCs w:val="24"/>
              </w:rPr>
              <w:t xml:space="preserve">работы отправить  в мессенджере </w:t>
            </w:r>
            <w:r w:rsidRPr="007B119A">
              <w:rPr>
                <w:rFonts w:ascii="Times New Roman" w:hAnsi="Times New Roman" w:cs="Times New Roman"/>
                <w:color w:val="202124"/>
                <w:sz w:val="24"/>
                <w:szCs w:val="24"/>
                <w:highlight w:val="white"/>
              </w:rPr>
              <w:t>Viber</w:t>
            </w:r>
            <w:r w:rsidRPr="007B119A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учителя.</w:t>
            </w:r>
          </w:p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046412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Устные ответы на уроке</w:t>
            </w:r>
          </w:p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19A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работа. </w:t>
            </w:r>
          </w:p>
        </w:tc>
        <w:tc>
          <w:tcPr>
            <w:tcW w:w="1661" w:type="dxa"/>
          </w:tcPr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B119A">
              <w:rPr>
                <w:rFonts w:ascii="Times New Roman" w:hAnsi="Times New Roman" w:cs="Times New Roman"/>
                <w:sz w:val="24"/>
              </w:rPr>
              <w:t>15.02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046412" w:rsidRPr="007B119A" w:rsidTr="00BD000E">
        <w:tc>
          <w:tcPr>
            <w:tcW w:w="2164" w:type="dxa"/>
          </w:tcPr>
          <w:p w:rsidR="00046412" w:rsidRPr="007B119A" w:rsidRDefault="00046412" w:rsidP="00AC5449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19A">
              <w:rPr>
                <w:rFonts w:ascii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7471" w:type="dxa"/>
          </w:tcPr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</w:pPr>
            <w:r w:rsidRPr="007B119A"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  <w:t>Тема: П</w:t>
            </w:r>
            <w:r w:rsidRPr="007B119A"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highlight w:val="white"/>
              </w:rPr>
              <w:t>роект "Родословная"</w:t>
            </w:r>
            <w:r w:rsidRPr="007B119A"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  <w:t xml:space="preserve">. </w:t>
            </w:r>
          </w:p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Pr="007B119A">
                <w:rPr>
                  <w:rFonts w:ascii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Урок в режиме ВКС по постоянной ссылке</w:t>
              </w:r>
            </w:hyperlink>
            <w:hyperlink r:id="rId10">
              <w:r w:rsidRPr="007B119A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 xml:space="preserve">. </w:t>
              </w:r>
            </w:hyperlink>
          </w:p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19A">
              <w:rPr>
                <w:rFonts w:ascii="Times New Roman" w:hAnsi="Times New Roman" w:cs="Times New Roman"/>
                <w:sz w:val="24"/>
                <w:szCs w:val="24"/>
              </w:rPr>
              <w:t>Домашнего задания нет.</w:t>
            </w:r>
          </w:p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19A"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 на уроке. </w:t>
            </w:r>
          </w:p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B119A">
              <w:rPr>
                <w:rFonts w:ascii="Times New Roman" w:hAnsi="Times New Roman" w:cs="Times New Roman"/>
                <w:sz w:val="24"/>
              </w:rPr>
              <w:t>15.02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046412" w:rsidRPr="007B119A" w:rsidTr="00BD000E">
        <w:tc>
          <w:tcPr>
            <w:tcW w:w="2164" w:type="dxa"/>
          </w:tcPr>
          <w:p w:rsidR="00046412" w:rsidRPr="007B119A" w:rsidRDefault="00046412" w:rsidP="00AC5449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19A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471" w:type="dxa"/>
          </w:tcPr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</w:pPr>
            <w:r w:rsidRPr="007B119A"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  <w:t xml:space="preserve">Тема: </w:t>
            </w:r>
            <w:r w:rsidRPr="007B119A"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highlight w:val="white"/>
              </w:rPr>
              <w:t xml:space="preserve">Обобщение знаний об имени существительном. Проверочная работа. </w:t>
            </w:r>
          </w:p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4A86E8"/>
                <w:sz w:val="24"/>
                <w:szCs w:val="24"/>
                <w:u w:val="single"/>
              </w:rPr>
            </w:pPr>
            <w:r w:rsidRPr="007B119A">
              <w:rPr>
                <w:rFonts w:ascii="Times New Roman" w:hAnsi="Times New Roman" w:cs="Times New Roman"/>
                <w:b/>
                <w:color w:val="4A86E8"/>
                <w:sz w:val="24"/>
                <w:szCs w:val="24"/>
                <w:u w:val="single"/>
              </w:rPr>
              <w:t>Онлайн</w:t>
            </w:r>
            <w:r>
              <w:rPr>
                <w:rFonts w:ascii="Times New Roman" w:hAnsi="Times New Roman" w:cs="Times New Roman"/>
                <w:b/>
                <w:color w:val="4A86E8"/>
                <w:sz w:val="24"/>
                <w:szCs w:val="24"/>
                <w:u w:val="single"/>
              </w:rPr>
              <w:t xml:space="preserve"> -</w:t>
            </w:r>
            <w:r w:rsidRPr="007B119A">
              <w:rPr>
                <w:rFonts w:ascii="Times New Roman" w:hAnsi="Times New Roman" w:cs="Times New Roman"/>
                <w:b/>
                <w:color w:val="4A86E8"/>
                <w:sz w:val="24"/>
                <w:szCs w:val="24"/>
                <w:u w:val="single"/>
              </w:rPr>
              <w:t xml:space="preserve"> урока нет.</w:t>
            </w:r>
          </w:p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7B119A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Задание на урок: выполнить тест.</w:t>
            </w:r>
          </w:p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19A">
              <w:rPr>
                <w:rFonts w:ascii="Times New Roman" w:hAnsi="Times New Roman" w:cs="Times New Roman"/>
                <w:sz w:val="24"/>
                <w:szCs w:val="24"/>
              </w:rPr>
              <w:t>Домашнего задания нет.</w:t>
            </w:r>
          </w:p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>
              <w:r w:rsidRPr="007B119A">
                <w:rPr>
                  <w:rFonts w:ascii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Тест</w:t>
              </w:r>
            </w:hyperlink>
          </w:p>
        </w:tc>
        <w:tc>
          <w:tcPr>
            <w:tcW w:w="1678" w:type="dxa"/>
          </w:tcPr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661" w:type="dxa"/>
          </w:tcPr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B119A">
              <w:rPr>
                <w:rFonts w:ascii="Times New Roman" w:hAnsi="Times New Roman" w:cs="Times New Roman"/>
                <w:sz w:val="24"/>
              </w:rPr>
              <w:t>15.02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046412" w:rsidRPr="007B119A" w:rsidTr="00BD000E">
        <w:tc>
          <w:tcPr>
            <w:tcW w:w="2164" w:type="dxa"/>
          </w:tcPr>
          <w:p w:rsidR="00046412" w:rsidRPr="007B119A" w:rsidRDefault="00046412" w:rsidP="00AC5449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19A">
              <w:rPr>
                <w:rFonts w:ascii="Times New Roman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7471" w:type="dxa"/>
          </w:tcPr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</w:pPr>
            <w:r w:rsidRPr="007B119A"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  <w:t xml:space="preserve">Тема: </w:t>
            </w:r>
            <w:r w:rsidRPr="007B119A"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highlight w:val="white"/>
              </w:rPr>
              <w:t>Н.Носов «Затейники» .</w:t>
            </w:r>
          </w:p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19A">
              <w:rPr>
                <w:rFonts w:ascii="Times New Roman" w:hAnsi="Times New Roman" w:cs="Times New Roman"/>
                <w:b/>
                <w:color w:val="4A86E8"/>
                <w:sz w:val="24"/>
                <w:szCs w:val="24"/>
                <w:u w:val="single"/>
              </w:rPr>
              <w:t>Онлайн</w:t>
            </w:r>
            <w:r>
              <w:rPr>
                <w:rFonts w:ascii="Times New Roman" w:hAnsi="Times New Roman" w:cs="Times New Roman"/>
                <w:b/>
                <w:color w:val="4A86E8"/>
                <w:sz w:val="24"/>
                <w:szCs w:val="24"/>
                <w:u w:val="single"/>
              </w:rPr>
              <w:t xml:space="preserve">  -</w:t>
            </w:r>
            <w:r w:rsidRPr="007B119A">
              <w:rPr>
                <w:rFonts w:ascii="Times New Roman" w:hAnsi="Times New Roman" w:cs="Times New Roman"/>
                <w:b/>
                <w:color w:val="4A86E8"/>
                <w:sz w:val="24"/>
                <w:szCs w:val="24"/>
                <w:u w:val="single"/>
              </w:rPr>
              <w:t xml:space="preserve"> урока нет.</w:t>
            </w:r>
          </w:p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7B119A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урок: выразительно 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 </w:t>
            </w:r>
            <w:r w:rsidRPr="007B119A">
              <w:rPr>
                <w:rFonts w:ascii="Times New Roman" w:hAnsi="Times New Roman" w:cs="Times New Roman"/>
                <w:color w:val="202124"/>
                <w:sz w:val="24"/>
                <w:szCs w:val="24"/>
                <w:highlight w:val="white"/>
              </w:rPr>
              <w:t>Н.Носов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а </w:t>
            </w:r>
            <w:r w:rsidRPr="007B119A">
              <w:rPr>
                <w:rFonts w:ascii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«Затейники», пересказывать.</w:t>
            </w:r>
          </w:p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19A">
              <w:rPr>
                <w:rFonts w:ascii="Times New Roman" w:hAnsi="Times New Roman" w:cs="Times New Roman"/>
                <w:sz w:val="24"/>
                <w:szCs w:val="24"/>
              </w:rPr>
              <w:t xml:space="preserve">Видео с пересказом  отправить  в мессенджере </w:t>
            </w:r>
            <w:r w:rsidRPr="007B119A">
              <w:rPr>
                <w:rFonts w:ascii="Times New Roman" w:hAnsi="Times New Roman" w:cs="Times New Roman"/>
                <w:color w:val="202124"/>
                <w:sz w:val="24"/>
                <w:szCs w:val="24"/>
                <w:highlight w:val="white"/>
              </w:rPr>
              <w:t>Viber</w:t>
            </w:r>
            <w:r w:rsidRPr="007B119A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учителя.</w:t>
            </w:r>
          </w:p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19A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 рассказа </w:t>
            </w:r>
          </w:p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19A">
              <w:rPr>
                <w:rFonts w:ascii="Times New Roman" w:hAnsi="Times New Roman" w:cs="Times New Roman"/>
                <w:sz w:val="24"/>
                <w:szCs w:val="24"/>
              </w:rPr>
              <w:t xml:space="preserve">Н. Носова </w:t>
            </w:r>
          </w:p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19A">
              <w:rPr>
                <w:rFonts w:ascii="Times New Roman" w:hAnsi="Times New Roman" w:cs="Times New Roman"/>
                <w:sz w:val="24"/>
                <w:szCs w:val="24"/>
              </w:rPr>
              <w:t xml:space="preserve">«Затейники» </w:t>
            </w:r>
          </w:p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B119A">
              <w:rPr>
                <w:rFonts w:ascii="Times New Roman" w:hAnsi="Times New Roman" w:cs="Times New Roman"/>
                <w:sz w:val="24"/>
              </w:rPr>
              <w:t>15.02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046412" w:rsidRPr="007B119A" w:rsidTr="00BD000E">
        <w:trPr>
          <w:trHeight w:val="585"/>
        </w:trPr>
        <w:tc>
          <w:tcPr>
            <w:tcW w:w="2164" w:type="dxa"/>
          </w:tcPr>
          <w:p w:rsidR="00046412" w:rsidRPr="007B119A" w:rsidRDefault="00046412" w:rsidP="00AC5449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19A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7471" w:type="dxa"/>
          </w:tcPr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19A">
              <w:rPr>
                <w:rFonts w:ascii="Times New Roman" w:hAnsi="Times New Roman" w:cs="Times New Roman"/>
                <w:sz w:val="24"/>
                <w:szCs w:val="24"/>
              </w:rPr>
              <w:t xml:space="preserve">1.Из учебника, стр.16-19,записать в тетрадь понятия: олимпийский девиз,  олимпийская эмблема, олимпийский флаг, олимпийский огонь, олимпийские награды. </w:t>
            </w:r>
          </w:p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19A">
              <w:rPr>
                <w:rFonts w:ascii="Times New Roman" w:hAnsi="Times New Roman" w:cs="Times New Roman"/>
                <w:sz w:val="24"/>
                <w:szCs w:val="24"/>
              </w:rPr>
              <w:t>2.Используя 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7B119A">
              <w:rPr>
                <w:rFonts w:ascii="Times New Roman" w:hAnsi="Times New Roman" w:cs="Times New Roman"/>
                <w:sz w:val="24"/>
                <w:szCs w:val="24"/>
              </w:rPr>
              <w:t xml:space="preserve"> ресурс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нарисуйте </w:t>
            </w:r>
            <w:r w:rsidRPr="007B119A"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  эмблему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7B119A">
              <w:rPr>
                <w:rFonts w:ascii="Times New Roman" w:hAnsi="Times New Roman" w:cs="Times New Roman"/>
                <w:sz w:val="24"/>
                <w:szCs w:val="24"/>
              </w:rPr>
              <w:t xml:space="preserve">XXIV Олимпийских Игр. </w:t>
            </w:r>
          </w:p>
        </w:tc>
        <w:tc>
          <w:tcPr>
            <w:tcW w:w="2160" w:type="dxa"/>
          </w:tcPr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046412" w:rsidRPr="007B119A" w:rsidRDefault="00046412" w:rsidP="007B119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B119A">
              <w:rPr>
                <w:rFonts w:ascii="Times New Roman" w:hAnsi="Times New Roman" w:cs="Times New Roman"/>
                <w:sz w:val="24"/>
              </w:rPr>
              <w:t>Письменная работа</w:t>
            </w:r>
          </w:p>
        </w:tc>
        <w:tc>
          <w:tcPr>
            <w:tcW w:w="1661" w:type="dxa"/>
          </w:tcPr>
          <w:p w:rsidR="00046412" w:rsidRPr="007B119A" w:rsidRDefault="00046412" w:rsidP="007B119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B119A">
              <w:rPr>
                <w:rFonts w:ascii="Times New Roman" w:hAnsi="Times New Roman" w:cs="Times New Roman"/>
                <w:sz w:val="24"/>
              </w:rPr>
              <w:t>до 16.02</w:t>
            </w:r>
          </w:p>
        </w:tc>
      </w:tr>
    </w:tbl>
    <w:p w:rsidR="00046412" w:rsidRPr="007B119A" w:rsidRDefault="00046412">
      <w:pPr>
        <w:pStyle w:val="normal0"/>
        <w:jc w:val="center"/>
        <w:rPr>
          <w:rFonts w:ascii="Times New Roman" w:hAnsi="Times New Roman" w:cs="Times New Roman"/>
          <w:b/>
          <w:sz w:val="24"/>
        </w:rPr>
      </w:pPr>
    </w:p>
    <w:p w:rsidR="00046412" w:rsidRPr="007B119A" w:rsidRDefault="00046412" w:rsidP="008A1C6F">
      <w:pPr>
        <w:pStyle w:val="normal0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7B119A">
        <w:rPr>
          <w:rFonts w:ascii="Times New Roman" w:hAnsi="Times New Roman" w:cs="Times New Roman"/>
          <w:b/>
          <w:sz w:val="24"/>
        </w:rPr>
        <w:t>Среда</w:t>
      </w:r>
      <w:r>
        <w:rPr>
          <w:rFonts w:ascii="Times New Roman" w:hAnsi="Times New Roman" w:cs="Times New Roman"/>
          <w:b/>
          <w:sz w:val="24"/>
        </w:rPr>
        <w:t>, 16.02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516"/>
        <w:gridCol w:w="2115"/>
        <w:gridCol w:w="1574"/>
        <w:gridCol w:w="1765"/>
      </w:tblGrid>
      <w:tr w:rsidR="00046412" w:rsidRPr="007B119A" w:rsidTr="00AC5449">
        <w:tc>
          <w:tcPr>
            <w:tcW w:w="2163" w:type="dxa"/>
            <w:vMerge w:val="restart"/>
            <w:vAlign w:val="center"/>
          </w:tcPr>
          <w:p w:rsidR="00046412" w:rsidRPr="006B754F" w:rsidRDefault="00046412" w:rsidP="00AC5449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B754F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7515" w:type="dxa"/>
            <w:vMerge w:val="restart"/>
            <w:vAlign w:val="center"/>
          </w:tcPr>
          <w:p w:rsidR="00046412" w:rsidRPr="006B754F" w:rsidRDefault="00046412" w:rsidP="00AC5449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B754F">
              <w:rPr>
                <w:rFonts w:ascii="Times New Roman" w:hAnsi="Times New Roman" w:cs="Times New Roman"/>
                <w:b/>
                <w:sz w:val="24"/>
              </w:rPr>
              <w:t>Задание</w:t>
            </w:r>
          </w:p>
        </w:tc>
        <w:tc>
          <w:tcPr>
            <w:tcW w:w="2115" w:type="dxa"/>
            <w:vMerge w:val="restart"/>
            <w:vAlign w:val="center"/>
          </w:tcPr>
          <w:p w:rsidR="00046412" w:rsidRPr="006B754F" w:rsidRDefault="00046412" w:rsidP="00AC5449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B754F">
              <w:rPr>
                <w:rFonts w:ascii="Times New Roman" w:hAnsi="Times New Roman" w:cs="Times New Roman"/>
                <w:b/>
                <w:sz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046412" w:rsidRPr="006B754F" w:rsidRDefault="00046412" w:rsidP="00AC5449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B754F">
              <w:rPr>
                <w:rFonts w:ascii="Times New Roman" w:hAnsi="Times New Roman" w:cs="Times New Roman"/>
                <w:b/>
                <w:sz w:val="24"/>
              </w:rPr>
              <w:t>Текущий контроль</w:t>
            </w:r>
          </w:p>
        </w:tc>
      </w:tr>
      <w:tr w:rsidR="00046412" w:rsidRPr="007B119A" w:rsidTr="00AC5449">
        <w:tc>
          <w:tcPr>
            <w:tcW w:w="2163" w:type="dxa"/>
            <w:vMerge/>
            <w:vAlign w:val="center"/>
          </w:tcPr>
          <w:p w:rsidR="00046412" w:rsidRPr="006B754F" w:rsidRDefault="00046412" w:rsidP="00AC5449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515" w:type="dxa"/>
            <w:vMerge/>
            <w:vAlign w:val="center"/>
          </w:tcPr>
          <w:p w:rsidR="00046412" w:rsidRPr="006B754F" w:rsidRDefault="00046412" w:rsidP="00AC5449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15" w:type="dxa"/>
            <w:vMerge/>
            <w:vAlign w:val="center"/>
          </w:tcPr>
          <w:p w:rsidR="00046412" w:rsidRPr="006B754F" w:rsidRDefault="00046412" w:rsidP="00AC5449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4" w:type="dxa"/>
          </w:tcPr>
          <w:p w:rsidR="00046412" w:rsidRPr="006B754F" w:rsidRDefault="00046412" w:rsidP="00AC5449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B754F">
              <w:rPr>
                <w:rFonts w:ascii="Times New Roman" w:hAnsi="Times New Roman" w:cs="Times New Roman"/>
                <w:b/>
                <w:sz w:val="24"/>
              </w:rPr>
              <w:t>форма</w:t>
            </w:r>
          </w:p>
        </w:tc>
        <w:tc>
          <w:tcPr>
            <w:tcW w:w="1765" w:type="dxa"/>
          </w:tcPr>
          <w:p w:rsidR="00046412" w:rsidRPr="006B754F" w:rsidRDefault="00046412" w:rsidP="00AC5449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B754F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</w:tr>
      <w:tr w:rsidR="00046412" w:rsidRPr="007B119A" w:rsidTr="00AC5449">
        <w:tc>
          <w:tcPr>
            <w:tcW w:w="2163" w:type="dxa"/>
          </w:tcPr>
          <w:p w:rsidR="00046412" w:rsidRPr="007B119A" w:rsidRDefault="00046412" w:rsidP="00AC5449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19A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515" w:type="dxa"/>
          </w:tcPr>
          <w:p w:rsidR="00046412" w:rsidRPr="007B119A" w:rsidRDefault="00046412" w:rsidP="001B216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</w:pPr>
            <w:r w:rsidRPr="007B119A"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  <w:t>Тема: “</w:t>
            </w:r>
            <w:r w:rsidRPr="007B119A"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highlight w:val="white"/>
              </w:rPr>
              <w:t>Решение задач</w:t>
            </w:r>
            <w:r w:rsidRPr="007B119A"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  <w:t xml:space="preserve">”. </w:t>
            </w:r>
          </w:p>
          <w:p w:rsidR="00046412" w:rsidRPr="007B119A" w:rsidRDefault="00046412" w:rsidP="001B216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Pr="007B119A">
                <w:rPr>
                  <w:rFonts w:ascii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Урок в режиме ВКС по постоянной ссылке</w:t>
              </w:r>
            </w:hyperlink>
            <w:hyperlink r:id="rId13">
              <w:r w:rsidRPr="007B119A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 xml:space="preserve">. </w:t>
              </w:r>
            </w:hyperlink>
          </w:p>
          <w:p w:rsidR="00046412" w:rsidRPr="007B119A" w:rsidRDefault="00046412" w:rsidP="001B216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19A">
              <w:rPr>
                <w:rFonts w:ascii="Times New Roman" w:hAnsi="Times New Roman" w:cs="Times New Roman"/>
                <w:sz w:val="24"/>
                <w:szCs w:val="24"/>
              </w:rPr>
              <w:t>Домашнего задания нет.</w:t>
            </w:r>
          </w:p>
          <w:p w:rsidR="00046412" w:rsidRPr="007B119A" w:rsidRDefault="00046412" w:rsidP="001B216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19A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работы отправить  в мессенджере </w:t>
            </w:r>
            <w:r w:rsidRPr="007B119A">
              <w:rPr>
                <w:rFonts w:ascii="Times New Roman" w:hAnsi="Times New Roman" w:cs="Times New Roman"/>
                <w:color w:val="202124"/>
                <w:sz w:val="24"/>
                <w:szCs w:val="24"/>
                <w:highlight w:val="white"/>
              </w:rPr>
              <w:t>Viber</w:t>
            </w:r>
            <w:r w:rsidRPr="007B119A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учителя.</w:t>
            </w:r>
          </w:p>
        </w:tc>
        <w:tc>
          <w:tcPr>
            <w:tcW w:w="2115" w:type="dxa"/>
          </w:tcPr>
          <w:p w:rsidR="00046412" w:rsidRPr="007B119A" w:rsidRDefault="00046412" w:rsidP="001B2164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46412" w:rsidRPr="007B119A" w:rsidRDefault="00046412" w:rsidP="001B216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19A"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 на уроке. </w:t>
            </w:r>
          </w:p>
          <w:p w:rsidR="00046412" w:rsidRPr="007B119A" w:rsidRDefault="00046412" w:rsidP="001B216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19A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работа. </w:t>
            </w:r>
          </w:p>
        </w:tc>
        <w:tc>
          <w:tcPr>
            <w:tcW w:w="1765" w:type="dxa"/>
          </w:tcPr>
          <w:p w:rsidR="00046412" w:rsidRPr="007B119A" w:rsidRDefault="00046412" w:rsidP="00AC5449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46412" w:rsidRPr="007B119A" w:rsidRDefault="00046412" w:rsidP="006B754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B119A">
              <w:rPr>
                <w:rFonts w:ascii="Times New Roman" w:hAnsi="Times New Roman" w:cs="Times New Roman"/>
                <w:sz w:val="24"/>
              </w:rPr>
              <w:t>16.02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046412" w:rsidRPr="007B119A" w:rsidTr="00AC5449">
        <w:tc>
          <w:tcPr>
            <w:tcW w:w="2163" w:type="dxa"/>
          </w:tcPr>
          <w:p w:rsidR="00046412" w:rsidRPr="007B119A" w:rsidRDefault="00046412" w:rsidP="00AC5449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19A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515" w:type="dxa"/>
          </w:tcPr>
          <w:p w:rsidR="00046412" w:rsidRPr="007B119A" w:rsidRDefault="00046412" w:rsidP="001B216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</w:pPr>
            <w:r w:rsidRPr="007B119A"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  <w:t>Тема: “Подготовка к проверочному  диктанту (с грамматическим заданием) по теме «Имя существительное как часть речи».</w:t>
            </w:r>
          </w:p>
          <w:p w:rsidR="00046412" w:rsidRPr="007B119A" w:rsidRDefault="00046412" w:rsidP="001B216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Pr="007B119A">
                <w:rPr>
                  <w:rFonts w:ascii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Урок в режиме ВКС по постоянной ссылке</w:t>
              </w:r>
            </w:hyperlink>
            <w:hyperlink r:id="rId15">
              <w:r w:rsidRPr="007B119A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 xml:space="preserve">. </w:t>
              </w:r>
            </w:hyperlink>
          </w:p>
          <w:p w:rsidR="00046412" w:rsidRPr="007B119A" w:rsidRDefault="00046412" w:rsidP="001B216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19A">
              <w:rPr>
                <w:rFonts w:ascii="Times New Roman" w:hAnsi="Times New Roman" w:cs="Times New Roman"/>
                <w:sz w:val="24"/>
                <w:szCs w:val="24"/>
              </w:rPr>
              <w:t>Домашнего задания нет.</w:t>
            </w:r>
          </w:p>
          <w:p w:rsidR="00046412" w:rsidRPr="007B119A" w:rsidRDefault="00046412" w:rsidP="001B216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B119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классной </w:t>
            </w:r>
            <w:r w:rsidRPr="007B119A">
              <w:rPr>
                <w:rFonts w:ascii="Times New Roman" w:hAnsi="Times New Roman" w:cs="Times New Roman"/>
                <w:sz w:val="24"/>
                <w:szCs w:val="24"/>
              </w:rPr>
              <w:t xml:space="preserve">работы отправить  в мессенджере </w:t>
            </w:r>
            <w:r w:rsidRPr="007B119A">
              <w:rPr>
                <w:rFonts w:ascii="Times New Roman" w:hAnsi="Times New Roman" w:cs="Times New Roman"/>
                <w:color w:val="202124"/>
                <w:sz w:val="24"/>
                <w:szCs w:val="24"/>
                <w:highlight w:val="white"/>
              </w:rPr>
              <w:t>Viber</w:t>
            </w:r>
            <w:r w:rsidRPr="007B119A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учителя.</w:t>
            </w:r>
          </w:p>
        </w:tc>
        <w:tc>
          <w:tcPr>
            <w:tcW w:w="2115" w:type="dxa"/>
          </w:tcPr>
          <w:p w:rsidR="00046412" w:rsidRPr="007B119A" w:rsidRDefault="00046412" w:rsidP="001B2164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4" w:type="dxa"/>
          </w:tcPr>
          <w:p w:rsidR="00046412" w:rsidRPr="007B119A" w:rsidRDefault="00046412" w:rsidP="001B216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19A"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 на уроке. </w:t>
            </w:r>
          </w:p>
          <w:p w:rsidR="00046412" w:rsidRPr="007B119A" w:rsidRDefault="00046412" w:rsidP="001B216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19A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работа. </w:t>
            </w:r>
          </w:p>
        </w:tc>
        <w:tc>
          <w:tcPr>
            <w:tcW w:w="1765" w:type="dxa"/>
          </w:tcPr>
          <w:p w:rsidR="00046412" w:rsidRPr="007B119A" w:rsidRDefault="00046412" w:rsidP="006B754F">
            <w:pPr>
              <w:pStyle w:val="normal0"/>
              <w:widowControl w:val="0"/>
              <w:spacing w:after="240" w:line="240" w:lineRule="auto"/>
              <w:rPr>
                <w:rFonts w:ascii="Times New Roman" w:hAnsi="Times New Roman" w:cs="Times New Roman"/>
                <w:sz w:val="24"/>
              </w:rPr>
            </w:pPr>
            <w:r w:rsidRPr="007B119A">
              <w:rPr>
                <w:rFonts w:ascii="Times New Roman" w:hAnsi="Times New Roman" w:cs="Times New Roman"/>
                <w:sz w:val="24"/>
              </w:rPr>
              <w:t>16.02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046412" w:rsidRPr="007B119A" w:rsidTr="00AC5449">
        <w:trPr>
          <w:trHeight w:val="300"/>
        </w:trPr>
        <w:tc>
          <w:tcPr>
            <w:tcW w:w="2163" w:type="dxa"/>
          </w:tcPr>
          <w:p w:rsidR="00046412" w:rsidRPr="007B119A" w:rsidRDefault="00046412" w:rsidP="00AC5449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19A">
              <w:rPr>
                <w:rFonts w:ascii="Times New Roman" w:hAnsi="Times New Roman" w:cs="Times New Roman"/>
                <w:sz w:val="24"/>
              </w:rPr>
              <w:t>ИЗО</w:t>
            </w:r>
          </w:p>
        </w:tc>
        <w:tc>
          <w:tcPr>
            <w:tcW w:w="7515" w:type="dxa"/>
          </w:tcPr>
          <w:p w:rsidR="00046412" w:rsidRPr="007B119A" w:rsidRDefault="00046412" w:rsidP="001B216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19A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r w:rsidRPr="007B11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режиме ВКС нет</w:t>
            </w:r>
          </w:p>
          <w:p w:rsidR="00046412" w:rsidRPr="006B754F" w:rsidRDefault="00046412" w:rsidP="001B216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54F">
              <w:rPr>
                <w:rFonts w:ascii="Times New Roman" w:hAnsi="Times New Roman" w:cs="Times New Roman"/>
                <w:b/>
                <w:sz w:val="24"/>
                <w:szCs w:val="24"/>
              </w:rPr>
              <w:t>Тема “Образ здания”</w:t>
            </w:r>
          </w:p>
          <w:p w:rsidR="00046412" w:rsidRDefault="00046412" w:rsidP="001B216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19A">
              <w:rPr>
                <w:rFonts w:ascii="Times New Roman" w:hAnsi="Times New Roman" w:cs="Times New Roman"/>
                <w:sz w:val="24"/>
                <w:szCs w:val="24"/>
              </w:rPr>
              <w:t xml:space="preserve">Вам необходимо нарисовать конструкцию здания - сказочной постройки, выбрав нужные формы дверей, окон, крыши и стен. Цветом передать характер здания соответствующий сказочному герою. </w:t>
            </w:r>
          </w:p>
          <w:p w:rsidR="00046412" w:rsidRPr="007B119A" w:rsidRDefault="00046412" w:rsidP="001B216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19A">
              <w:rPr>
                <w:rFonts w:ascii="Times New Roman" w:hAnsi="Times New Roman" w:cs="Times New Roman"/>
                <w:sz w:val="24"/>
                <w:szCs w:val="24"/>
              </w:rPr>
              <w:t>Сделать декоративные украшения.</w:t>
            </w:r>
          </w:p>
          <w:p w:rsidR="00046412" w:rsidRPr="007B119A" w:rsidRDefault="00046412" w:rsidP="008F467F">
            <w:pPr>
              <w:pStyle w:val="normal0"/>
              <w:widowControl w:val="0"/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рисунка отправить на электронную почту учителя </w:t>
            </w:r>
            <w:hyperlink r:id="rId16" w:history="1">
              <w:r>
                <w:rPr>
                  <w:rStyle w:val="Hyperlink"/>
                  <w:rFonts w:ascii="Times New Roman" w:hAnsi="Times New Roman"/>
                  <w:color w:val="1155CC"/>
                  <w:sz w:val="24"/>
                  <w:szCs w:val="24"/>
                </w:rPr>
                <w:t>doncova.anna15@gmail.com</w:t>
              </w:r>
            </w:hyperlink>
          </w:p>
        </w:tc>
        <w:tc>
          <w:tcPr>
            <w:tcW w:w="2115" w:type="dxa"/>
          </w:tcPr>
          <w:p w:rsidR="00046412" w:rsidRPr="007B119A" w:rsidRDefault="00046412" w:rsidP="001B2164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46412" w:rsidRPr="007B119A" w:rsidRDefault="00046412" w:rsidP="001B216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19A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765" w:type="dxa"/>
          </w:tcPr>
          <w:p w:rsidR="00046412" w:rsidRPr="007B119A" w:rsidRDefault="00046412" w:rsidP="00AC544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16.02 </w:t>
            </w:r>
          </w:p>
          <w:p w:rsidR="00046412" w:rsidRPr="007B119A" w:rsidRDefault="00046412" w:rsidP="00AC5449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412" w:rsidRPr="007B119A" w:rsidRDefault="00046412" w:rsidP="00AC5449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412" w:rsidRPr="007B119A" w:rsidTr="00AC5449">
        <w:tc>
          <w:tcPr>
            <w:tcW w:w="2163" w:type="dxa"/>
          </w:tcPr>
          <w:p w:rsidR="00046412" w:rsidRPr="007B119A" w:rsidRDefault="00046412" w:rsidP="00AC5449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19A">
              <w:rPr>
                <w:rFonts w:ascii="Times New Roman" w:hAnsi="Times New Roman" w:cs="Times New Roman"/>
                <w:sz w:val="24"/>
              </w:rPr>
              <w:t>литературное чтение на родном языке</w:t>
            </w:r>
          </w:p>
        </w:tc>
        <w:tc>
          <w:tcPr>
            <w:tcW w:w="7515" w:type="dxa"/>
          </w:tcPr>
          <w:p w:rsidR="00046412" w:rsidRPr="007B119A" w:rsidRDefault="00046412" w:rsidP="001B216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highlight w:val="white"/>
              </w:rPr>
            </w:pPr>
            <w:r w:rsidRPr="007B119A"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highlight w:val="white"/>
              </w:rPr>
              <w:t>Тема: В.Осеева «Волшебное слово».</w:t>
            </w:r>
          </w:p>
          <w:p w:rsidR="00046412" w:rsidRPr="007B119A" w:rsidRDefault="00046412" w:rsidP="001B216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highlight w:val="white"/>
              </w:rPr>
            </w:pPr>
            <w:r w:rsidRPr="007B119A">
              <w:rPr>
                <w:rFonts w:ascii="Times New Roman" w:hAnsi="Times New Roman" w:cs="Times New Roman"/>
                <w:b/>
                <w:color w:val="4A86E8"/>
                <w:sz w:val="24"/>
                <w:szCs w:val="24"/>
                <w:u w:val="single"/>
              </w:rPr>
              <w:t>Онлайн</w:t>
            </w:r>
            <w:r>
              <w:rPr>
                <w:rFonts w:ascii="Times New Roman" w:hAnsi="Times New Roman" w:cs="Times New Roman"/>
                <w:b/>
                <w:color w:val="4A86E8"/>
                <w:sz w:val="24"/>
                <w:szCs w:val="24"/>
                <w:u w:val="single"/>
              </w:rPr>
              <w:t xml:space="preserve"> -</w:t>
            </w:r>
            <w:r w:rsidRPr="007B119A">
              <w:rPr>
                <w:rFonts w:ascii="Times New Roman" w:hAnsi="Times New Roman" w:cs="Times New Roman"/>
                <w:b/>
                <w:color w:val="4A86E8"/>
                <w:sz w:val="24"/>
                <w:szCs w:val="24"/>
                <w:u w:val="single"/>
              </w:rPr>
              <w:t xml:space="preserve"> урока нет.</w:t>
            </w:r>
          </w:p>
          <w:p w:rsidR="00046412" w:rsidRDefault="00046412" w:rsidP="006B754F">
            <w:pPr>
              <w:pStyle w:val="normal0"/>
              <w:tabs>
                <w:tab w:val="center" w:pos="6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Семейное чтение. </w:t>
            </w:r>
          </w:p>
          <w:p w:rsidR="00046412" w:rsidRPr="007B119A" w:rsidRDefault="00046412" w:rsidP="006B754F">
            <w:pPr>
              <w:pStyle w:val="normal0"/>
              <w:tabs>
                <w:tab w:val="center" w:pos="6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пересказ рассказа  В. Осеевой «Волшебное слово»</w:t>
            </w:r>
          </w:p>
        </w:tc>
        <w:tc>
          <w:tcPr>
            <w:tcW w:w="2115" w:type="dxa"/>
          </w:tcPr>
          <w:p w:rsidR="00046412" w:rsidRPr="007B119A" w:rsidRDefault="00046412" w:rsidP="001B2164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46412" w:rsidRDefault="00046412" w:rsidP="001B2164">
            <w:pPr>
              <w:pStyle w:val="normal0"/>
              <w:tabs>
                <w:tab w:val="center" w:pos="6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пересказ рассказа </w:t>
            </w:r>
          </w:p>
          <w:p w:rsidR="00046412" w:rsidRDefault="00046412" w:rsidP="001B2164">
            <w:pPr>
              <w:pStyle w:val="normal0"/>
              <w:tabs>
                <w:tab w:val="center" w:pos="6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Осеевой </w:t>
            </w:r>
          </w:p>
          <w:p w:rsidR="00046412" w:rsidRPr="007B119A" w:rsidRDefault="00046412" w:rsidP="001B2164">
            <w:pPr>
              <w:pStyle w:val="normal0"/>
              <w:tabs>
                <w:tab w:val="center" w:pos="6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«Волшебное слово» </w:t>
            </w:r>
          </w:p>
        </w:tc>
        <w:tc>
          <w:tcPr>
            <w:tcW w:w="1765" w:type="dxa"/>
          </w:tcPr>
          <w:p w:rsidR="00046412" w:rsidRPr="007B119A" w:rsidRDefault="00046412" w:rsidP="006B754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</w:tbl>
    <w:p w:rsidR="00046412" w:rsidRDefault="00046412">
      <w:pPr>
        <w:pStyle w:val="normal0"/>
        <w:jc w:val="center"/>
        <w:rPr>
          <w:rFonts w:ascii="Times New Roman" w:hAnsi="Times New Roman" w:cs="Times New Roman"/>
          <w:b/>
        </w:rPr>
      </w:pPr>
    </w:p>
    <w:sectPr w:rsidR="00046412" w:rsidSect="00124AF5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4AF5"/>
    <w:rsid w:val="00046412"/>
    <w:rsid w:val="00124AF5"/>
    <w:rsid w:val="001370DC"/>
    <w:rsid w:val="001B2164"/>
    <w:rsid w:val="002D0091"/>
    <w:rsid w:val="003157E7"/>
    <w:rsid w:val="004B476E"/>
    <w:rsid w:val="0057199D"/>
    <w:rsid w:val="006B754F"/>
    <w:rsid w:val="00705BDF"/>
    <w:rsid w:val="007B119A"/>
    <w:rsid w:val="008A1C6F"/>
    <w:rsid w:val="008F1F34"/>
    <w:rsid w:val="008F467F"/>
    <w:rsid w:val="00904773"/>
    <w:rsid w:val="009758BA"/>
    <w:rsid w:val="00A86C8E"/>
    <w:rsid w:val="00AC5449"/>
    <w:rsid w:val="00AD0E21"/>
    <w:rsid w:val="00BD0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E21"/>
    <w:pPr>
      <w:spacing w:after="160" w:line="259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124AF5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124AF5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124AF5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124AF5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124AF5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124AF5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paragraph" w:customStyle="1" w:styleId="normal0">
    <w:name w:val="normal"/>
    <w:uiPriority w:val="99"/>
    <w:rsid w:val="00124AF5"/>
    <w:pPr>
      <w:spacing w:after="160" w:line="259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124AF5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124AF5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</w:rPr>
  </w:style>
  <w:style w:type="table" w:customStyle="1" w:styleId="a">
    <w:name w:val="Стиль"/>
    <w:uiPriority w:val="99"/>
    <w:rsid w:val="00124AF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4"/>
    <w:uiPriority w:val="99"/>
    <w:rsid w:val="00124AF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uiPriority w:val="99"/>
    <w:rsid w:val="00124AF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2"/>
    <w:uiPriority w:val="99"/>
    <w:rsid w:val="00124AF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sid w:val="00124AF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8A1C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</w:rPr>
  </w:style>
  <w:style w:type="character" w:styleId="Hyperlink">
    <w:name w:val="Hyperlink"/>
    <w:basedOn w:val="DefaultParagraphFont"/>
    <w:uiPriority w:val="99"/>
    <w:rsid w:val="006B754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5web.zoom.us/j/2823693768?pwd=eXh6QkNJTFo1REY1S3ltY1hETEJvZz09" TargetMode="External"/><Relationship Id="rId13" Type="http://schemas.openxmlformats.org/officeDocument/2006/relationships/hyperlink" Target="https://us05web.zoom.us/j/2823693768?pwd=eXh6QkNJTFo1REY1S3ltY1hETEJvZz09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us05web.zoom.us/j/2823693768?pwd=eXh6QkNJTFo1REY1S3ltY1hETEJvZz09" TargetMode="External"/><Relationship Id="rId12" Type="http://schemas.openxmlformats.org/officeDocument/2006/relationships/hyperlink" Target="https://us05web.zoom.us/j/2823693768?pwd=eXh6QkNJTFo1REY1S3ltY1hETEJvZz09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doncova.anna15@gmail.com" TargetMode="External"/><Relationship Id="rId1" Type="http://schemas.openxmlformats.org/officeDocument/2006/relationships/styles" Target="styles.xml"/><Relationship Id="rId6" Type="http://schemas.openxmlformats.org/officeDocument/2006/relationships/hyperlink" Target="https://forms.gle/ft1dNzPTH1PVRGpb9" TargetMode="External"/><Relationship Id="rId11" Type="http://schemas.openxmlformats.org/officeDocument/2006/relationships/hyperlink" Target="https://forms.gle/5CiFTEspMs19whzp7" TargetMode="External"/><Relationship Id="rId5" Type="http://schemas.openxmlformats.org/officeDocument/2006/relationships/hyperlink" Target="https://us05web.zoom.us/j/2823693768?pwd=eXh6QkNJTFo1REY1S3ltY1hETEJvZz09" TargetMode="External"/><Relationship Id="rId15" Type="http://schemas.openxmlformats.org/officeDocument/2006/relationships/hyperlink" Target="https://us05web.zoom.us/j/2823693768?pwd=eXh6QkNJTFo1REY1S3ltY1hETEJvZz09" TargetMode="External"/><Relationship Id="rId10" Type="http://schemas.openxmlformats.org/officeDocument/2006/relationships/hyperlink" Target="https://us05web.zoom.us/j/2823693768?pwd=eXh6QkNJTFo1REY1S3ltY1hETEJvZz09" TargetMode="External"/><Relationship Id="rId4" Type="http://schemas.openxmlformats.org/officeDocument/2006/relationships/hyperlink" Target="https://us05web.zoom.us/j/2823693768?pwd=eXh6QkNJTFo1REY1S3ltY1hETEJvZz09" TargetMode="External"/><Relationship Id="rId9" Type="http://schemas.openxmlformats.org/officeDocument/2006/relationships/hyperlink" Target="https://us05web.zoom.us/j/2823693768?pwd=eXh6QkNJTFo1REY1S3ltY1hETEJvZz09" TargetMode="External"/><Relationship Id="rId14" Type="http://schemas.openxmlformats.org/officeDocument/2006/relationships/hyperlink" Target="https://us05web.zoom.us/j/2823693768?pwd=eXh6QkNJTFo1REY1S3ltY1hETEJv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</TotalTime>
  <Pages>3</Pages>
  <Words>650</Words>
  <Characters>3707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CREATOR</cp:lastModifiedBy>
  <cp:revision>12</cp:revision>
  <dcterms:created xsi:type="dcterms:W3CDTF">2022-02-12T10:41:00Z</dcterms:created>
  <dcterms:modified xsi:type="dcterms:W3CDTF">2022-02-12T11:34:00Z</dcterms:modified>
</cp:coreProperties>
</file>